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9CCB6" w14:textId="77777777" w:rsidR="00926100" w:rsidRDefault="00926100">
      <w:r>
        <w:separator/>
      </w:r>
    </w:p>
  </w:endnote>
  <w:endnote w:type="continuationSeparator" w:id="0">
    <w:p w14:paraId="67D56EF0" w14:textId="77777777" w:rsidR="00926100" w:rsidRDefault="0092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7DEAB710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5808">
      <w:rPr>
        <w:noProof/>
      </w:rPr>
      <w:t xml:space="preserve"> Family Action-NW</w:t>
    </w:r>
  </w:p>
  <w:p w14:paraId="031FDE92" w14:textId="75BCD88C" w:rsidR="001C2115" w:rsidRDefault="00715808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1884 SW Grandview</w:t>
    </w:r>
    <w:r w:rsidR="00EF0919">
      <w:rPr>
        <w:sz w:val="16"/>
      </w:rPr>
      <w:t xml:space="preserve"> Street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Lake City, FL 32025</w:t>
    </w:r>
  </w:p>
  <w:p w14:paraId="78AA2CF3" w14:textId="2C71153C" w:rsidR="001C2115" w:rsidRDefault="00715808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(386) 487-0190</w:t>
    </w:r>
    <w:r w:rsidR="001C2115">
      <w:rPr>
        <w:noProof/>
        <w:sz w:val="16"/>
      </w:rPr>
      <w:t xml:space="preserve">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EF0919">
      <w:rPr>
        <w:color w:val="000000"/>
        <w:sz w:val="16"/>
        <w:szCs w:val="16"/>
      </w:rPr>
      <w:t>386</w:t>
    </w:r>
    <w:r w:rsidR="00550FB7" w:rsidRPr="00550FB7">
      <w:rPr>
        <w:color w:val="000000"/>
        <w:sz w:val="16"/>
        <w:szCs w:val="16"/>
      </w:rPr>
      <w:t xml:space="preserve">) </w:t>
    </w:r>
    <w:r>
      <w:rPr>
        <w:color w:val="000000"/>
        <w:sz w:val="16"/>
        <w:szCs w:val="16"/>
      </w:rPr>
      <w:t>487-0195</w:t>
    </w:r>
  </w:p>
  <w:p w14:paraId="338B6309" w14:textId="77777777" w:rsidR="001C2115" w:rsidRDefault="00926100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100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658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24EDD" w14:textId="77777777" w:rsidR="00926100" w:rsidRDefault="00926100">
      <w:r>
        <w:separator/>
      </w:r>
    </w:p>
  </w:footnote>
  <w:footnote w:type="continuationSeparator" w:id="0">
    <w:p w14:paraId="34262B39" w14:textId="77777777" w:rsidR="00926100" w:rsidRDefault="00926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4DDCA" w14:textId="77777777" w:rsidR="0081600B" w:rsidRDefault="0081600B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</w:p>
                        <w:p w14:paraId="71488A6D" w14:textId="42008E01" w:rsidR="001C2115" w:rsidRPr="0081600B" w:rsidRDefault="0081600B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790E3A58" w:rsidR="00D71C75" w:rsidRPr="008718D0" w:rsidRDefault="00D71C75" w:rsidP="0081600B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5AF4DDCA" w14:textId="77777777" w:rsidR="0081600B" w:rsidRDefault="0081600B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</w:p>
                  <w:p w14:paraId="71488A6D" w14:textId="42008E01" w:rsidR="001C2115" w:rsidRPr="0081600B" w:rsidRDefault="0081600B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790E3A58" w:rsidR="00D71C75" w:rsidRPr="008718D0" w:rsidRDefault="00D71C75" w:rsidP="0081600B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56DB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15808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1600B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26100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06DAB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D70CE"/>
    <w:rsid w:val="00EE3325"/>
    <w:rsid w:val="00EF0919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2022-12-18T22:58:00Z</dcterms:created>
  <dcterms:modified xsi:type="dcterms:W3CDTF">2024-01-09T16:08:00Z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