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CA7021" w14:textId="77777777" w:rsidR="002F5D3C" w:rsidRDefault="002F5D3C" w:rsidP="00A55A14">
      <w:pPr>
        <w:tabs>
          <w:tab w:val="left" w:pos="5430"/>
        </w:tabs>
        <w:rPr>
          <w:sz w:val="24"/>
        </w:rPr>
      </w:pPr>
      <w:bookmarkStart w:id="0" w:name="_GoBack"/>
      <w:bookmarkEnd w:id="0"/>
    </w:p>
    <w:sectPr w:rsidR="002F5D3C" w:rsidSect="004F4F9F">
      <w:headerReference w:type="default" r:id="rId10"/>
      <w:footerReference w:type="default" r:id="rId11"/>
      <w:pgSz w:w="12240" w:h="15840" w:code="1"/>
      <w:pgMar w:top="1440" w:right="720" w:bottom="2966" w:left="3427" w:header="634" w:footer="34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629304" w14:textId="77777777" w:rsidR="00A54B1C" w:rsidRDefault="00A54B1C">
      <w:r>
        <w:separator/>
      </w:r>
    </w:p>
  </w:endnote>
  <w:endnote w:type="continuationSeparator" w:id="0">
    <w:p w14:paraId="3AF997F0" w14:textId="77777777" w:rsidR="00A54B1C" w:rsidRDefault="00A54B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F654CC" w14:textId="77777777" w:rsidR="001C2115" w:rsidRDefault="006C3C32">
    <w:pPr>
      <w:pStyle w:val="Heading3"/>
    </w:pPr>
    <w:r>
      <w:rPr>
        <w:noProof/>
      </w:rPr>
      <w:drawing>
        <wp:anchor distT="0" distB="0" distL="114300" distR="114300" simplePos="0" relativeHeight="251662336" behindDoc="0" locked="0" layoutInCell="1" allowOverlap="1" wp14:anchorId="3705E050" wp14:editId="777B4044">
          <wp:simplePos x="0" y="0"/>
          <wp:positionH relativeFrom="column">
            <wp:posOffset>692150</wp:posOffset>
          </wp:positionH>
          <wp:positionV relativeFrom="paragraph">
            <wp:posOffset>49530</wp:posOffset>
          </wp:positionV>
          <wp:extent cx="510540" cy="578485"/>
          <wp:effectExtent l="0" t="0" r="0" b="0"/>
          <wp:wrapNone/>
          <wp:docPr id="51" name="Picture 51" descr="DCF Logos-2-Square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DCF Logos-2-Square cop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0540" cy="578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48000" behindDoc="0" locked="0" layoutInCell="1" allowOverlap="1" wp14:anchorId="4E5D5D6C" wp14:editId="744674FB">
          <wp:simplePos x="0" y="0"/>
          <wp:positionH relativeFrom="column">
            <wp:posOffset>3932555</wp:posOffset>
          </wp:positionH>
          <wp:positionV relativeFrom="paragraph">
            <wp:posOffset>49530</wp:posOffset>
          </wp:positionV>
          <wp:extent cx="588010" cy="552450"/>
          <wp:effectExtent l="0" t="0" r="0" b="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801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1F24CF55" wp14:editId="6C8FFD5D">
          <wp:simplePos x="0" y="0"/>
          <wp:positionH relativeFrom="column">
            <wp:posOffset>-262890</wp:posOffset>
          </wp:positionH>
          <wp:positionV relativeFrom="paragraph">
            <wp:posOffset>66040</wp:posOffset>
          </wp:positionV>
          <wp:extent cx="637540" cy="537210"/>
          <wp:effectExtent l="0" t="0" r="0" b="0"/>
          <wp:wrapNone/>
          <wp:docPr id="54" name="Picture 54" descr="logo-car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4" descr="logo-car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7540" cy="537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C02281C" wp14:editId="09C99344">
          <wp:simplePos x="0" y="0"/>
          <wp:positionH relativeFrom="column">
            <wp:posOffset>4776470</wp:posOffset>
          </wp:positionH>
          <wp:positionV relativeFrom="paragraph">
            <wp:posOffset>66040</wp:posOffset>
          </wp:positionV>
          <wp:extent cx="374650" cy="491490"/>
          <wp:effectExtent l="0" t="0" r="0" b="0"/>
          <wp:wrapNone/>
          <wp:docPr id="56" name="Picture 1" descr="LSF logo w text 97X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SF logo w text 97X150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650" cy="491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5234A0F" wp14:editId="05DCD754">
              <wp:simplePos x="0" y="0"/>
              <wp:positionH relativeFrom="column">
                <wp:posOffset>-130810</wp:posOffset>
              </wp:positionH>
              <wp:positionV relativeFrom="paragraph">
                <wp:posOffset>-151130</wp:posOffset>
              </wp:positionV>
              <wp:extent cx="5164455" cy="0"/>
              <wp:effectExtent l="0" t="0" r="0" b="0"/>
              <wp:wrapNone/>
              <wp:docPr id="2" name="Lin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516445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68B0C2" id="Line 35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0.3pt,-11.9pt" to="396.35pt,-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43D55A3" wp14:editId="400AF075">
              <wp:simplePos x="0" y="0"/>
              <wp:positionH relativeFrom="column">
                <wp:posOffset>-268605</wp:posOffset>
              </wp:positionH>
              <wp:positionV relativeFrom="paragraph">
                <wp:posOffset>-4445</wp:posOffset>
              </wp:positionV>
              <wp:extent cx="5419725" cy="0"/>
              <wp:effectExtent l="0" t="0" r="0" b="0"/>
              <wp:wrapNone/>
              <wp:docPr id="1" name="Lin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1972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3FC78A5" id="Line 36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1.15pt,-.35pt" to="405.6pt,-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" strokeweight="2.25pt"/>
          </w:pict>
        </mc:Fallback>
      </mc:AlternateContent>
    </w:r>
    <w:r>
      <w:rPr>
        <w:noProof/>
        <w:sz w:val="24"/>
        <w:szCs w:val="24"/>
      </w:rPr>
      <w:drawing>
        <wp:anchor distT="36576" distB="36576" distL="36576" distR="36576" simplePos="0" relativeHeight="251663360" behindDoc="0" locked="0" layoutInCell="1" allowOverlap="1" wp14:anchorId="7EB792B7" wp14:editId="63846AFE">
          <wp:simplePos x="0" y="0"/>
          <wp:positionH relativeFrom="column">
            <wp:posOffset>3642360</wp:posOffset>
          </wp:positionH>
          <wp:positionV relativeFrom="paragraph">
            <wp:posOffset>5766435</wp:posOffset>
          </wp:positionV>
          <wp:extent cx="548005" cy="548005"/>
          <wp:effectExtent l="0" t="0" r="0" b="0"/>
          <wp:wrapNone/>
          <wp:docPr id="52" name="Picture 52" descr="CARF_Seal_108p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 descr="CARF_Seal_108px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005" cy="54800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2115">
      <w:rPr>
        <w:noProof/>
      </w:rPr>
      <w:t>CDS Family &amp; Behavioral Health Services, Inc.</w:t>
    </w:r>
  </w:p>
  <w:p w14:paraId="031FDE92" w14:textId="06AC5241" w:rsidR="001C2115" w:rsidRDefault="001C2115">
    <w:pPr>
      <w:pStyle w:val="Footer"/>
      <w:tabs>
        <w:tab w:val="clear" w:pos="4320"/>
        <w:tab w:val="center" w:pos="4140"/>
      </w:tabs>
      <w:jc w:val="center"/>
      <w:rPr>
        <w:sz w:val="16"/>
      </w:rPr>
    </w:pPr>
    <w:r>
      <w:rPr>
        <w:sz w:val="16"/>
      </w:rPr>
      <w:t>3615 SW 13</w:t>
    </w:r>
    <w:r>
      <w:rPr>
        <w:sz w:val="16"/>
        <w:vertAlign w:val="superscript"/>
      </w:rPr>
      <w:t>th</w:t>
    </w:r>
    <w:r w:rsidR="00D652DE">
      <w:rPr>
        <w:sz w:val="16"/>
      </w:rPr>
      <w:t xml:space="preserve"> Street, Suite 7</w:t>
    </w:r>
    <w:r>
      <w:rPr>
        <w:sz w:val="16"/>
      </w:rPr>
      <w:t xml:space="preserve"> </w:t>
    </w:r>
    <w:r>
      <w:rPr>
        <w:sz w:val="16"/>
      </w:rPr>
      <w:sym w:font="Symbol" w:char="F0B7"/>
    </w:r>
    <w:r>
      <w:rPr>
        <w:sz w:val="16"/>
      </w:rPr>
      <w:t xml:space="preserve"> Gainesville, FL 32608</w:t>
    </w:r>
  </w:p>
  <w:p w14:paraId="78AA2CF3" w14:textId="7DCD4983" w:rsidR="001C2115" w:rsidRDefault="001C2115">
    <w:pPr>
      <w:pStyle w:val="Footer"/>
      <w:tabs>
        <w:tab w:val="clear" w:pos="4320"/>
        <w:tab w:val="center" w:pos="4140"/>
      </w:tabs>
      <w:jc w:val="center"/>
      <w:rPr>
        <w:noProof/>
        <w:sz w:val="16"/>
      </w:rPr>
    </w:pPr>
    <w:r>
      <w:rPr>
        <w:noProof/>
        <w:sz w:val="16"/>
      </w:rPr>
      <w:t xml:space="preserve">Tel:  (352) 244-0628   </w:t>
    </w:r>
    <w:r w:rsidRPr="00550FB7">
      <w:rPr>
        <w:noProof/>
        <w:sz w:val="16"/>
        <w:szCs w:val="16"/>
      </w:rPr>
      <w:sym w:font="Symbol" w:char="F0B7"/>
    </w:r>
    <w:r w:rsidRPr="00550FB7">
      <w:rPr>
        <w:noProof/>
        <w:sz w:val="16"/>
        <w:szCs w:val="16"/>
      </w:rPr>
      <w:t xml:space="preserve">   Fax</w:t>
    </w:r>
    <w:r w:rsidR="00550FB7" w:rsidRPr="00550FB7">
      <w:rPr>
        <w:noProof/>
        <w:sz w:val="16"/>
        <w:szCs w:val="16"/>
      </w:rPr>
      <w:t xml:space="preserve">: </w:t>
    </w:r>
    <w:r w:rsidRPr="00550FB7">
      <w:rPr>
        <w:noProof/>
        <w:sz w:val="16"/>
        <w:szCs w:val="16"/>
      </w:rPr>
      <w:t xml:space="preserve"> </w:t>
    </w:r>
    <w:r w:rsidR="00550FB7" w:rsidRPr="00550FB7">
      <w:rPr>
        <w:noProof/>
        <w:sz w:val="16"/>
        <w:szCs w:val="16"/>
      </w:rPr>
      <w:t>(</w:t>
    </w:r>
    <w:r w:rsidR="00550FB7" w:rsidRPr="00550FB7">
      <w:rPr>
        <w:color w:val="000000"/>
        <w:sz w:val="16"/>
        <w:szCs w:val="16"/>
      </w:rPr>
      <w:t>352) 244-0668</w:t>
    </w:r>
  </w:p>
  <w:p w14:paraId="338B6309" w14:textId="77777777" w:rsidR="001C2115" w:rsidRDefault="00A54B1C" w:rsidP="00CD1A3E">
    <w:pPr>
      <w:jc w:val="center"/>
      <w:rPr>
        <w:sz w:val="16"/>
      </w:rPr>
    </w:pPr>
    <w:hyperlink r:id="rId6" w:history="1">
      <w:r w:rsidR="001C2115" w:rsidRPr="00CE0FBB">
        <w:rPr>
          <w:rStyle w:val="Hyperlink"/>
          <w:sz w:val="16"/>
        </w:rPr>
        <w:t>www.cdsfl.org</w:t>
      </w:r>
    </w:hyperlink>
  </w:p>
  <w:p w14:paraId="05632B50" w14:textId="5AC2159E" w:rsidR="001C2115" w:rsidRDefault="007336B7" w:rsidP="00CD1A3E">
    <w:pPr>
      <w:jc w:val="center"/>
      <w:rPr>
        <w:sz w:val="16"/>
      </w:rPr>
    </w:pPr>
    <w:r>
      <w:rPr>
        <w:i/>
        <w:iCs/>
        <w:noProof/>
        <w:sz w:val="16"/>
      </w:rPr>
      <w:drawing>
        <wp:anchor distT="0" distB="0" distL="114300" distR="114300" simplePos="0" relativeHeight="251656192" behindDoc="0" locked="0" layoutInCell="1" allowOverlap="1" wp14:anchorId="6A097D7E" wp14:editId="4D545902">
          <wp:simplePos x="0" y="0"/>
          <wp:positionH relativeFrom="column">
            <wp:posOffset>3040380</wp:posOffset>
          </wp:positionH>
          <wp:positionV relativeFrom="page">
            <wp:posOffset>8979535</wp:posOffset>
          </wp:positionV>
          <wp:extent cx="745490" cy="296545"/>
          <wp:effectExtent l="0" t="0" r="0" b="0"/>
          <wp:wrapTight wrapText="bothSides">
            <wp:wrapPolygon edited="0">
              <wp:start x="0" y="0"/>
              <wp:lineTo x="0" y="20814"/>
              <wp:lineTo x="20974" y="20814"/>
              <wp:lineTo x="20974" y="0"/>
              <wp:lineTo x="0" y="0"/>
            </wp:wrapPolygon>
          </wp:wrapTight>
          <wp:docPr id="28" name="Picture 28" descr="United-Way-3-color-Spo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United-Way-3-color-Spot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490" cy="296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4B1C">
      <w:rPr>
        <w:noProof/>
      </w:rPr>
      <w:object w:dxaOrig="1440" w:dyaOrig="1440" w14:anchorId="367ECF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9" type="#_x0000_t75" style="position:absolute;left:0;text-align:left;margin-left:112.25pt;margin-top:7.15pt;width:56.4pt;height:23.35pt;z-index:251660288;mso-wrap-edited:f;mso-position-horizontal-relative:text;mso-position-vertical-relative:text" wrapcoords="-245 0 -245 21159 21600 21159 21600 0 -245 0">
          <v:imagedata r:id="rId8" o:title=""/>
        </v:shape>
        <o:OLEObject Type="Embed" ProgID="PBrush" ShapeID="_x0000_s2089" DrawAspect="Content" ObjectID="_1766303775" r:id="rId9"/>
      </w:object>
    </w:r>
    <w:r w:rsidR="006C3C32">
      <w:rPr>
        <w:i/>
        <w:iCs/>
        <w:noProof/>
        <w:sz w:val="16"/>
      </w:rPr>
      <w:drawing>
        <wp:anchor distT="0" distB="0" distL="114300" distR="114300" simplePos="0" relativeHeight="251661312" behindDoc="0" locked="0" layoutInCell="1" allowOverlap="1" wp14:anchorId="39E2AF36" wp14:editId="48686AFB">
          <wp:simplePos x="0" y="0"/>
          <wp:positionH relativeFrom="column">
            <wp:posOffset>4190365</wp:posOffset>
          </wp:positionH>
          <wp:positionV relativeFrom="paragraph">
            <wp:posOffset>57150</wp:posOffset>
          </wp:positionV>
          <wp:extent cx="528320" cy="307340"/>
          <wp:effectExtent l="0" t="0" r="0" b="0"/>
          <wp:wrapNone/>
          <wp:docPr id="49" name="Picture 49" descr="NEW FN colo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NEW FN color logo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320" cy="307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8143C6" w14:textId="7FD6492C" w:rsidR="001C2115" w:rsidRDefault="006C3C32" w:rsidP="00CD1A3E">
    <w:pPr>
      <w:jc w:val="center"/>
      <w:rPr>
        <w:sz w:val="16"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68DCFA25" wp14:editId="00754AEA">
          <wp:simplePos x="0" y="0"/>
          <wp:positionH relativeFrom="column">
            <wp:posOffset>-44450</wp:posOffset>
          </wp:positionH>
          <wp:positionV relativeFrom="paragraph">
            <wp:posOffset>6985</wp:posOffset>
          </wp:positionV>
          <wp:extent cx="1247140" cy="229235"/>
          <wp:effectExtent l="0" t="0" r="0" b="0"/>
          <wp:wrapNone/>
          <wp:docPr id="55" name="Picture 55" descr="FYSB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" descr="FYSB Logo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1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11E71C" w14:textId="380B7BD3" w:rsidR="001C2115" w:rsidRDefault="006C3C32" w:rsidP="009B096F">
    <w:pPr>
      <w:rPr>
        <w:rFonts w:ascii="Arial" w:hAnsi="Arial" w:cs="Arial"/>
        <w:sz w:val="14"/>
      </w:rPr>
    </w:pPr>
    <w:r>
      <w:rPr>
        <w:noProof/>
        <w:sz w:val="24"/>
        <w:szCs w:val="24"/>
      </w:rPr>
      <w:drawing>
        <wp:anchor distT="36576" distB="36576" distL="36576" distR="36576" simplePos="0" relativeHeight="251664384" behindDoc="0" locked="0" layoutInCell="1" allowOverlap="1" wp14:anchorId="2EC7B4F2" wp14:editId="3E757BC3">
          <wp:simplePos x="0" y="0"/>
          <wp:positionH relativeFrom="column">
            <wp:posOffset>3642360</wp:posOffset>
          </wp:positionH>
          <wp:positionV relativeFrom="paragraph">
            <wp:posOffset>5766435</wp:posOffset>
          </wp:positionV>
          <wp:extent cx="548005" cy="548005"/>
          <wp:effectExtent l="0" t="0" r="0" b="0"/>
          <wp:wrapNone/>
          <wp:docPr id="53" name="Picture 53" descr="CARF_Seal_108p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CARF_Seal_108px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005" cy="54800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2115">
      <w:rPr>
        <w:rFonts w:ascii="Arial" w:hAnsi="Arial" w:cs="Arial"/>
        <w:sz w:val="14"/>
      </w:rPr>
      <w:t xml:space="preserve">                                                                                                               </w:t>
    </w:r>
  </w:p>
  <w:p w14:paraId="23DBF165" w14:textId="77777777" w:rsidR="001C2115" w:rsidRDefault="001C2115">
    <w:pPr>
      <w:jc w:val="center"/>
      <w:rPr>
        <w:rFonts w:ascii="Arial" w:hAnsi="Arial" w:cs="Arial"/>
        <w:sz w:val="14"/>
      </w:rPr>
    </w:pPr>
  </w:p>
  <w:p w14:paraId="47C86976" w14:textId="4B6ADFE7" w:rsidR="001C2115" w:rsidRDefault="00CE0E1D">
    <w:pPr>
      <w:jc w:val="center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Major support from: Florida </w:t>
    </w:r>
    <w:r w:rsidR="001C2115">
      <w:rPr>
        <w:rFonts w:ascii="Arial" w:hAnsi="Arial" w:cs="Arial"/>
        <w:sz w:val="14"/>
        <w:szCs w:val="14"/>
      </w:rPr>
      <w:t>Department of Juvenile Justice; Florida Network of Youth &amp; Family Services, Inc.;</w:t>
    </w:r>
  </w:p>
  <w:p w14:paraId="6E82AF6D" w14:textId="1E0245D6" w:rsidR="001C2115" w:rsidRDefault="00CE0E1D">
    <w:pPr>
      <w:jc w:val="center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Florida </w:t>
    </w:r>
    <w:r w:rsidR="001C2115">
      <w:rPr>
        <w:rFonts w:ascii="Arial" w:hAnsi="Arial" w:cs="Arial"/>
        <w:sz w:val="14"/>
        <w:szCs w:val="14"/>
      </w:rPr>
      <w:t>Department of Children &amp; Families; LSF Health Systems; Partnership for Strong Families;</w:t>
    </w:r>
  </w:p>
  <w:p w14:paraId="2690E774" w14:textId="77777777" w:rsidR="001C2115" w:rsidRDefault="001C2115">
    <w:pPr>
      <w:jc w:val="center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>U.S. Department of Health &amp; Human Services;</w:t>
    </w:r>
  </w:p>
  <w:p w14:paraId="200C148D" w14:textId="77777777" w:rsidR="001C2115" w:rsidRPr="008F2CF9" w:rsidRDefault="001C2115">
    <w:pPr>
      <w:jc w:val="center"/>
      <w:rPr>
        <w:rFonts w:ascii="Arial" w:hAnsi="Arial" w:cs="Arial"/>
        <w:sz w:val="14"/>
      </w:rPr>
    </w:pPr>
    <w:r>
      <w:rPr>
        <w:rFonts w:ascii="Arial" w:hAnsi="Arial" w:cs="Arial"/>
        <w:sz w:val="14"/>
        <w:szCs w:val="14"/>
      </w:rPr>
      <w:t xml:space="preserve">United Way of North Central Florida; </w:t>
    </w:r>
    <w:r>
      <w:rPr>
        <w:rFonts w:ascii="Arial" w:hAnsi="Arial" w:cs="Arial"/>
        <w:sz w:val="14"/>
      </w:rPr>
      <w:t>United Way of Suwannee Valley; Individual Contributions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CF401D" w14:textId="77777777" w:rsidR="00A54B1C" w:rsidRDefault="00A54B1C">
      <w:r>
        <w:separator/>
      </w:r>
    </w:p>
  </w:footnote>
  <w:footnote w:type="continuationSeparator" w:id="0">
    <w:p w14:paraId="23806165" w14:textId="77777777" w:rsidR="00A54B1C" w:rsidRDefault="00A54B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846710" w14:textId="705EC07A" w:rsidR="001C2115" w:rsidRDefault="008718D0">
    <w:pPr>
      <w:pStyle w:val="Header"/>
      <w:spacing w:line="150" w:lineRule="exact"/>
      <w:rPr>
        <w:rFonts w:ascii="Franklin Gothic Book" w:hAnsi="Franklin Gothic Book"/>
        <w:sz w:val="15"/>
      </w:rPr>
    </w:pPr>
    <w:r>
      <w:rPr>
        <w:noProof/>
      </w:rPr>
      <w:drawing>
        <wp:anchor distT="0" distB="0" distL="114300" distR="114300" simplePos="0" relativeHeight="251669504" behindDoc="0" locked="0" layoutInCell="1" allowOverlap="1" wp14:anchorId="02363324" wp14:editId="4F5F74C0">
          <wp:simplePos x="0" y="0"/>
          <wp:positionH relativeFrom="margin">
            <wp:posOffset>4316418</wp:posOffset>
          </wp:positionH>
          <wp:positionV relativeFrom="paragraph">
            <wp:posOffset>-163223</wp:posOffset>
          </wp:positionV>
          <wp:extent cx="865382" cy="797068"/>
          <wp:effectExtent l="0" t="0" r="0" b="0"/>
          <wp:wrapNone/>
          <wp:docPr id="2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5382" cy="797068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Franklin Gothic Book" w:hAnsi="Franklin Gothic Book"/>
        <w:noProof/>
        <w:sz w:val="15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0FF4A51" wp14:editId="226E4309">
              <wp:simplePos x="0" y="0"/>
              <wp:positionH relativeFrom="column">
                <wp:posOffset>-269714</wp:posOffset>
              </wp:positionH>
              <wp:positionV relativeFrom="paragraph">
                <wp:posOffset>-119665</wp:posOffset>
              </wp:positionV>
              <wp:extent cx="0" cy="8112125"/>
              <wp:effectExtent l="0" t="0" r="0" b="0"/>
              <wp:wrapNone/>
              <wp:docPr id="8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0" cy="8112125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94187F" id="Line 10" o:spid="_x0000_s1026" style="position:absolute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1.25pt,-9.4pt" to="-21.25pt,6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" strokeweight="2.25pt"/>
          </w:pict>
        </mc:Fallback>
      </mc:AlternateContent>
    </w:r>
    <w:r w:rsidR="007336B7">
      <w:rPr>
        <w:rFonts w:ascii="Franklin Gothic Book" w:hAnsi="Franklin Gothic Book"/>
        <w:noProof/>
        <w:sz w:val="15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72D16E18" wp14:editId="7F3C6612">
              <wp:simplePos x="0" y="0"/>
              <wp:positionH relativeFrom="column">
                <wp:posOffset>-156276</wp:posOffset>
              </wp:positionH>
              <wp:positionV relativeFrom="paragraph">
                <wp:posOffset>-54573</wp:posOffset>
              </wp:positionV>
              <wp:extent cx="13647" cy="7894329"/>
              <wp:effectExtent l="0" t="0" r="24765" b="11430"/>
              <wp:wrapNone/>
              <wp:docPr id="7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 flipV="1">
                        <a:off x="0" y="0"/>
                        <a:ext cx="13647" cy="7894329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CAA9F0" id="Line 9" o:spid="_x0000_s1026" style="position:absolute;flip:x 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2.3pt,-4.3pt" to="-11.25pt,6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"/>
          </w:pict>
        </mc:Fallback>
      </mc:AlternateContent>
    </w:r>
    <w:r w:rsidR="006C3C32">
      <w:rPr>
        <w:noProof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2E6A04A0" wp14:editId="7000F05A">
              <wp:simplePos x="0" y="0"/>
              <wp:positionH relativeFrom="column">
                <wp:posOffset>-2098675</wp:posOffset>
              </wp:positionH>
              <wp:positionV relativeFrom="paragraph">
                <wp:posOffset>-24130</wp:posOffset>
              </wp:positionV>
              <wp:extent cx="1811655" cy="9632950"/>
              <wp:effectExtent l="0" t="0" r="0" b="0"/>
              <wp:wrapNone/>
              <wp:docPr id="9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1655" cy="9632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C3CFF1" w14:textId="77777777" w:rsidR="006F4405" w:rsidRDefault="00D71C75" w:rsidP="00D71C75">
                          <w:pP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 xml:space="preserve">          </w:t>
                          </w:r>
                        </w:p>
                        <w:p w14:paraId="71488A6D" w14:textId="1B689844" w:rsidR="001C2115" w:rsidRPr="00B43699" w:rsidRDefault="006F4405" w:rsidP="00D71C75">
                          <w:pPr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 xml:space="preserve">         </w:t>
                          </w:r>
                          <w:r w:rsidR="001C2115" w:rsidRPr="008718D0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MISSION</w:t>
                          </w:r>
                        </w:p>
                        <w:p w14:paraId="06F378ED" w14:textId="5565FBD5" w:rsidR="001C2115" w:rsidRPr="008718D0" w:rsidRDefault="00CE0E1D" w:rsidP="00DC01EA">
                          <w:pPr>
                            <w:pStyle w:val="BodyText3"/>
                            <w:rPr>
                              <w:rFonts w:ascii="Times New Roman" w:hAnsi="Times New Roman" w:cs="Times New Roman"/>
                              <w:i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i/>
                            </w:rPr>
                            <w:t xml:space="preserve">“Empowering Youth &amp; </w:t>
                          </w:r>
                          <w:r w:rsidR="001C2115" w:rsidRPr="008718D0">
                            <w:rPr>
                              <w:rFonts w:ascii="Times New Roman" w:hAnsi="Times New Roman" w:cs="Times New Roman"/>
                              <w:i/>
                            </w:rPr>
                            <w:t>Building Strong Families</w:t>
                          </w:r>
                          <w:r w:rsidRPr="008718D0">
                            <w:rPr>
                              <w:rFonts w:ascii="Times New Roman" w:hAnsi="Times New Roman" w:cs="Times New Roman"/>
                              <w:i/>
                            </w:rPr>
                            <w:t xml:space="preserve"> for a Brighter Tomorrow</w:t>
                          </w:r>
                          <w:r w:rsidR="001C2115" w:rsidRPr="008718D0">
                            <w:rPr>
                              <w:rFonts w:ascii="Times New Roman" w:hAnsi="Times New Roman" w:cs="Times New Roman"/>
                              <w:i/>
                            </w:rPr>
                            <w:t>”</w:t>
                          </w:r>
                        </w:p>
                        <w:p w14:paraId="4572E35B" w14:textId="77777777" w:rsidR="001C2115" w:rsidRPr="008718D0" w:rsidRDefault="001C2115" w:rsidP="0030303E">
                          <w:pPr>
                            <w:rPr>
                              <w:b/>
                              <w:bCs/>
                              <w:noProof/>
                            </w:rPr>
                          </w:pPr>
                        </w:p>
                        <w:tbl>
                          <w:tblPr>
                            <w:tblStyle w:val="TableGrid"/>
                            <w:tblOverlap w:val="never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2174"/>
                          </w:tblGrid>
                          <w:tr w:rsidR="00D71C75" w:rsidRPr="00957714" w14:paraId="4AD3C3AF" w14:textId="77777777" w:rsidTr="00744738">
                            <w:trPr>
                              <w:trHeight w:val="254"/>
                            </w:trPr>
                            <w:tc>
                              <w:tcPr>
                                <w:tcW w:w="2174" w:type="dxa"/>
                              </w:tcPr>
                              <w:p w14:paraId="0A07083D" w14:textId="77777777" w:rsidR="00D71C75" w:rsidRPr="008718D0" w:rsidRDefault="00D71C75" w:rsidP="008718D0">
                                <w:pPr>
                                  <w:pStyle w:val="Heading1"/>
                                  <w:suppressOverlap/>
                                  <w:jc w:val="center"/>
                                  <w:outlineLvl w:val="0"/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b/>
                                    <w:u w:val="thick"/>
                                  </w:rPr>
                                  <w:t>YOUTH</w:t>
                                </w:r>
                                <w:r w:rsidRPr="008718D0">
                                  <w:rPr>
                                    <w:rFonts w:ascii="Times New Roman" w:hAnsi="Times New Roman" w:cs="Times New Roman"/>
                                    <w:b/>
                                    <w:spacing w:val="-8"/>
                                    <w:u w:val="thick"/>
                                  </w:rPr>
                                  <w:t xml:space="preserve"> </w:t>
                                </w:r>
                                <w:r w:rsidRPr="008718D0">
                                  <w:rPr>
                                    <w:rFonts w:ascii="Times New Roman" w:hAnsi="Times New Roman" w:cs="Times New Roman"/>
                                    <w:b/>
                                    <w:u w:val="thick"/>
                                  </w:rPr>
                                  <w:t>SHELTER</w:t>
                                </w:r>
                              </w:p>
                            </w:tc>
                          </w:tr>
                          <w:tr w:rsidR="00D71C75" w:rsidRPr="00957714" w14:paraId="5708B0F3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3906DAE7" w14:textId="77777777" w:rsidR="00D71C75" w:rsidRPr="008718D0" w:rsidRDefault="00D71C75" w:rsidP="00D71C75">
                                <w:pPr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</w:rPr>
                                  <w:t>Short-term residential care for youth in crisis</w:t>
                                </w:r>
                              </w:p>
                            </w:tc>
                          </w:tr>
                          <w:tr w:rsidR="00D71C75" w:rsidRPr="00957714" w14:paraId="5D1BC5B2" w14:textId="77777777" w:rsidTr="00744738">
                            <w:trPr>
                              <w:trHeight w:val="423"/>
                            </w:trPr>
                            <w:tc>
                              <w:tcPr>
                                <w:tcW w:w="2174" w:type="dxa"/>
                              </w:tcPr>
                              <w:p w14:paraId="687F5ADD" w14:textId="77777777" w:rsidR="00D71C75" w:rsidRPr="008718D0" w:rsidRDefault="00D71C75" w:rsidP="00D71C75">
                                <w:pPr>
                                  <w:spacing w:line="360" w:lineRule="auto"/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</w:p>
                              <w:p w14:paraId="03793CBD" w14:textId="6ECA788B" w:rsidR="00D71C75" w:rsidRPr="008718D0" w:rsidRDefault="00D71C75" w:rsidP="00D71C75">
                                <w:pPr>
                                  <w:spacing w:line="360" w:lineRule="auto"/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Truancy Services</w:t>
                                </w:r>
                              </w:p>
                            </w:tc>
                          </w:tr>
                          <w:tr w:rsidR="00D71C75" w:rsidRPr="00957714" w14:paraId="7044B780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0D7C2FDC" w14:textId="77777777" w:rsidR="00D71C75" w:rsidRPr="008718D0" w:rsidRDefault="00D71C75" w:rsidP="00D71C75">
                                <w:pPr>
                                  <w:spacing w:line="226" w:lineRule="exact"/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Safe Place</w:t>
                                </w:r>
                              </w:p>
                            </w:tc>
                          </w:tr>
                          <w:tr w:rsidR="00D71C75" w:rsidRPr="00957714" w14:paraId="42EF90AE" w14:textId="77777777" w:rsidTr="00744738">
                            <w:trPr>
                              <w:trHeight w:val="226"/>
                            </w:trPr>
                            <w:tc>
                              <w:tcPr>
                                <w:tcW w:w="2174" w:type="dxa"/>
                              </w:tcPr>
                              <w:p w14:paraId="272B4B2C" w14:textId="57CB2011" w:rsidR="00D71C75" w:rsidRPr="00957714" w:rsidRDefault="00D71C75" w:rsidP="00D71C75">
                                <w:pPr>
                                  <w:pStyle w:val="BodyText"/>
                                  <w:ind w:firstLine="0"/>
                                  <w:suppressOverlap/>
                                </w:pPr>
                              </w:p>
                            </w:tc>
                          </w:tr>
                          <w:tr w:rsidR="00D71C75" w:rsidRPr="00957714" w14:paraId="19FFB673" w14:textId="77777777" w:rsidTr="00744738">
                            <w:trPr>
                              <w:trHeight w:val="381"/>
                            </w:trPr>
                            <w:tc>
                              <w:tcPr>
                                <w:tcW w:w="2174" w:type="dxa"/>
                              </w:tcPr>
                              <w:p w14:paraId="7B8E37CD" w14:textId="77777777" w:rsidR="00D71C75" w:rsidRPr="008718D0" w:rsidRDefault="00D71C75" w:rsidP="00D71C75">
                                <w:pPr>
                                  <w:spacing w:before="136" w:line="274" w:lineRule="exact"/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u w:val="thick"/>
                                  </w:rPr>
                                  <w:t>COUNSELING</w:t>
                                </w:r>
                              </w:p>
                            </w:tc>
                          </w:tr>
                          <w:tr w:rsidR="00D71C75" w:rsidRPr="00957714" w14:paraId="667FA6A9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020720BD" w14:textId="77777777" w:rsidR="00D71C75" w:rsidRPr="008718D0" w:rsidRDefault="00D71C75" w:rsidP="00D71C75">
                                <w:pPr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</w:rPr>
                                  <w:t>Services for troubled youth and their</w:t>
                                </w:r>
                                <w:r w:rsidRPr="008718D0">
                                  <w:rPr>
                                    <w:rFonts w:ascii="Times New Roman" w:hAnsi="Times New Roman" w:cs="Times New Roman"/>
                                    <w:i/>
                                    <w:spacing w:val="-15"/>
                                    <w:sz w:val="20"/>
                                  </w:rPr>
                                  <w:t xml:space="preserve"> </w:t>
                                </w:r>
                                <w:r w:rsidRPr="008718D0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</w:rPr>
                                  <w:t>families</w:t>
                                </w:r>
                              </w:p>
                            </w:tc>
                          </w:tr>
                          <w:tr w:rsidR="00D71C75" w:rsidRPr="00957714" w14:paraId="34BFD198" w14:textId="77777777" w:rsidTr="00744738">
                            <w:trPr>
                              <w:trHeight w:val="381"/>
                            </w:trPr>
                            <w:tc>
                              <w:tcPr>
                                <w:tcW w:w="2174" w:type="dxa"/>
                              </w:tcPr>
                              <w:p w14:paraId="4A297D7C" w14:textId="77777777" w:rsidR="00D71C75" w:rsidRPr="008718D0" w:rsidRDefault="00D71C75" w:rsidP="00D71C75">
                                <w:pPr>
                                  <w:spacing w:before="187"/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Family Action</w:t>
                                </w:r>
                              </w:p>
                            </w:tc>
                          </w:tr>
                          <w:tr w:rsidR="00D71C75" w:rsidRPr="00957714" w14:paraId="3DA47A00" w14:textId="77777777" w:rsidTr="00744738">
                            <w:trPr>
                              <w:trHeight w:val="339"/>
                            </w:trPr>
                            <w:tc>
                              <w:tcPr>
                                <w:tcW w:w="2174" w:type="dxa"/>
                              </w:tcPr>
                              <w:p w14:paraId="3519E64A" w14:textId="4403907F" w:rsidR="00D71C75" w:rsidRPr="00957714" w:rsidRDefault="00D71C75" w:rsidP="00D71C75">
                                <w:pPr>
                                  <w:pStyle w:val="BodyText"/>
                                  <w:spacing w:before="8"/>
                                  <w:ind w:firstLine="0"/>
                                  <w:suppressOverlap/>
                                  <w:rPr>
                                    <w:sz w:val="31"/>
                                  </w:rPr>
                                </w:pPr>
                              </w:p>
                            </w:tc>
                          </w:tr>
                          <w:tr w:rsidR="00D71C75" w:rsidRPr="00957714" w14:paraId="333D9204" w14:textId="77777777" w:rsidTr="00744738">
                            <w:trPr>
                              <w:trHeight w:val="254"/>
                            </w:trPr>
                            <w:tc>
                              <w:tcPr>
                                <w:tcW w:w="2174" w:type="dxa"/>
                              </w:tcPr>
                              <w:p w14:paraId="69E93906" w14:textId="77777777" w:rsidR="00D71C75" w:rsidRPr="008718D0" w:rsidRDefault="00D71C75" w:rsidP="00D71C75">
                                <w:pPr>
                                  <w:spacing w:line="276" w:lineRule="exact"/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u w:val="thick"/>
                                  </w:rPr>
                                  <w:t>PREVENTION</w:t>
                                </w:r>
                              </w:p>
                            </w:tc>
                          </w:tr>
                          <w:tr w:rsidR="00D71C75" w:rsidRPr="00957714" w14:paraId="0CA7327D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5C178070" w14:textId="77777777" w:rsidR="00D71C75" w:rsidRPr="008718D0" w:rsidRDefault="00D71C75" w:rsidP="00D71C75">
                                <w:pPr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</w:rPr>
                                  <w:t>Educating the community, focusing on substance abuse, and reducing juvenile crime with a focus on high-risk youth</w:t>
                                </w:r>
                              </w:p>
                            </w:tc>
                          </w:tr>
                          <w:tr w:rsidR="00D71C75" w:rsidRPr="00957714" w14:paraId="4FDB6E95" w14:textId="77777777" w:rsidTr="00744738">
                            <w:trPr>
                              <w:trHeight w:val="226"/>
                            </w:trPr>
                            <w:tc>
                              <w:tcPr>
                                <w:tcW w:w="2174" w:type="dxa"/>
                              </w:tcPr>
                              <w:p w14:paraId="0548AB2C" w14:textId="77777777" w:rsidR="00D71C75" w:rsidRPr="008718D0" w:rsidRDefault="00D71C75" w:rsidP="00D71C75">
                                <w:pPr>
                                  <w:pStyle w:val="BodyText"/>
                                  <w:suppressOverlap/>
                                  <w:rPr>
                                    <w:rFonts w:ascii="Times New Roman" w:hAnsi="Times New Roman" w:cs="Times New Roman"/>
                                    <w:i/>
                                  </w:rPr>
                                </w:pPr>
                              </w:p>
                            </w:tc>
                          </w:tr>
                          <w:tr w:rsidR="00D71C75" w:rsidRPr="00957714" w14:paraId="73DF0182" w14:textId="77777777" w:rsidTr="00744738">
                            <w:trPr>
                              <w:trHeight w:val="367"/>
                            </w:trPr>
                            <w:tc>
                              <w:tcPr>
                                <w:tcW w:w="2174" w:type="dxa"/>
                              </w:tcPr>
                              <w:p w14:paraId="302E1B6D" w14:textId="77777777" w:rsidR="00D71C75" w:rsidRPr="008718D0" w:rsidRDefault="00D71C75" w:rsidP="00D71C75">
                                <w:pPr>
                                  <w:spacing w:before="165"/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Drug Free Community Coalition Partners</w:t>
                                </w:r>
                              </w:p>
                            </w:tc>
                          </w:tr>
                          <w:tr w:rsidR="00D71C75" w:rsidRPr="00957714" w14:paraId="2099F868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4D49BB0E" w14:textId="77777777" w:rsidR="00D71C75" w:rsidRPr="008718D0" w:rsidRDefault="00D71C75" w:rsidP="00D71C75">
                                <w:pPr>
                                  <w:pStyle w:val="BodyText"/>
                                  <w:spacing w:before="10"/>
                                  <w:suppressOverlap/>
                                  <w:rPr>
                                    <w:rFonts w:ascii="Times New Roman" w:hAnsi="Times New Roman" w:cs="Times New Roman"/>
                                    <w:sz w:val="19"/>
                                  </w:rPr>
                                </w:pPr>
                              </w:p>
                            </w:tc>
                          </w:tr>
                          <w:tr w:rsidR="00D71C75" w:rsidRPr="00957714" w14:paraId="75CA0027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4DDB6BF9" w14:textId="072158EB" w:rsidR="00D71C75" w:rsidRPr="008718D0" w:rsidRDefault="00D71C75" w:rsidP="006F4405">
                                <w:pPr>
                                  <w:suppressOverlap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</w:p>
                            </w:tc>
                          </w:tr>
                          <w:tr w:rsidR="00D71C75" w:rsidRPr="00957714" w14:paraId="58787EE2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6174CA0F" w14:textId="77777777" w:rsidR="00D71C75" w:rsidRPr="008718D0" w:rsidRDefault="00D71C75" w:rsidP="00D71C75">
                                <w:pPr>
                                  <w:pStyle w:val="BodyText"/>
                                  <w:spacing w:before="1"/>
                                  <w:ind w:firstLine="0"/>
                                  <w:suppressOverlap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</w:p>
                            </w:tc>
                          </w:tr>
                          <w:tr w:rsidR="00D71C75" w:rsidRPr="00957714" w14:paraId="5ADCD6BA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21A89159" w14:textId="77777777" w:rsidR="00D71C75" w:rsidRPr="008718D0" w:rsidRDefault="00D71C75" w:rsidP="00D71C75">
                                <w:pPr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Evidenced-Based School Prevention Programs</w:t>
                                </w:r>
                              </w:p>
                            </w:tc>
                          </w:tr>
                          <w:tr w:rsidR="00D71C75" w:rsidRPr="00957714" w14:paraId="10B41DD4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65267DC7" w14:textId="77777777" w:rsidR="00D71C75" w:rsidRPr="008718D0" w:rsidRDefault="00D71C75" w:rsidP="00D71C75">
                                <w:pPr>
                                  <w:pStyle w:val="BodyText"/>
                                  <w:spacing w:before="11"/>
                                  <w:ind w:firstLine="0"/>
                                  <w:suppressOverlap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</w:tr>
                          <w:tr w:rsidR="00D71C75" w:rsidRPr="00957714" w14:paraId="4D1939E3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68E8FC05" w14:textId="77777777" w:rsidR="00D71C75" w:rsidRPr="008718D0" w:rsidRDefault="00D71C75" w:rsidP="00D71C75">
                                <w:pPr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SNAP</w:t>
                                </w:r>
                              </w:p>
                            </w:tc>
                          </w:tr>
                          <w:tr w:rsidR="00D71C75" w:rsidRPr="00957714" w14:paraId="1DFBD443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5BCE8CC9" w14:textId="77777777" w:rsidR="00D71C75" w:rsidRPr="008718D0" w:rsidRDefault="00D71C75" w:rsidP="00D71C75">
                                <w:pPr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Stop Now And Plan</w:t>
                                </w:r>
                              </w:p>
                            </w:tc>
                          </w:tr>
                        </w:tbl>
                        <w:p w14:paraId="610ACEA0" w14:textId="77777777" w:rsidR="00D71C75" w:rsidRDefault="00D71C75" w:rsidP="00D71C75">
                          <w:pPr>
                            <w:pStyle w:val="BodyText"/>
                            <w:jc w:val="right"/>
                          </w:pPr>
                        </w:p>
                        <w:p w14:paraId="76A5CA7B" w14:textId="77777777" w:rsidR="00D71C75" w:rsidRPr="009B266E" w:rsidRDefault="00D71C75" w:rsidP="00D71C75">
                          <w:pPr>
                            <w:jc w:val="right"/>
                          </w:pPr>
                        </w:p>
                        <w:p w14:paraId="75F1518B" w14:textId="77777777" w:rsidR="00D71C75" w:rsidRDefault="00D71C75" w:rsidP="00D71C75">
                          <w:pPr>
                            <w:pStyle w:val="BodyText"/>
                            <w:rPr>
                              <w:noProof/>
                            </w:rPr>
                          </w:pPr>
                        </w:p>
                        <w:p w14:paraId="2BD67CE1" w14:textId="77777777" w:rsidR="00D71C75" w:rsidRDefault="00D71C75" w:rsidP="00D71C75">
                          <w:pPr>
                            <w:pStyle w:val="BodyText"/>
                            <w:rPr>
                              <w:noProof/>
                            </w:rPr>
                          </w:pPr>
                        </w:p>
                        <w:p w14:paraId="5155C246" w14:textId="45D2320A" w:rsidR="00D71C75" w:rsidRDefault="00D71C75" w:rsidP="00D71C75">
                          <w:pPr>
                            <w:pStyle w:val="BodyTex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EB5FD3D" wp14:editId="76C0B7B7">
                                <wp:extent cx="448013" cy="429592"/>
                                <wp:effectExtent l="0" t="0" r="0" b="8890"/>
                                <wp:docPr id="15" name="image9.jpe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image9.jpeg"/>
                                        <pic:cNvPicPr/>
                                      </pic:nvPicPr>
                                      <pic:blipFill>
                                        <a:blip r:embed="rId2" cstate="print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51782" cy="43320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20ADF5A" w14:textId="5E819602" w:rsidR="00D71C75" w:rsidRDefault="00D71C75" w:rsidP="00D71C75">
                          <w:pPr>
                            <w:pStyle w:val="BodyText"/>
                            <w:ind w:firstLine="720"/>
                          </w:pPr>
                          <w:r>
                            <w:br w:type="textWrapping" w:clear="all"/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noProof/>
                              <w:sz w:val="22"/>
                              <w:szCs w:val="22"/>
                            </w:rPr>
                            <w:drawing>
                              <wp:inline distT="0" distB="0" distL="0" distR="0" wp14:anchorId="05D3F419" wp14:editId="2F480A7F">
                                <wp:extent cx="1085850" cy="276225"/>
                                <wp:effectExtent l="0" t="0" r="0" b="0"/>
                                <wp:docPr id="14" name="Picture 1" descr="Find Us on FB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Find Us on FB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85850" cy="2762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6277D6D" w14:textId="77777777" w:rsidR="00D71C75" w:rsidRDefault="00D71C75" w:rsidP="00D71C75">
                          <w:pPr>
                            <w:pStyle w:val="BodyText"/>
                            <w:spacing w:before="5"/>
                            <w:rPr>
                              <w:sz w:val="28"/>
                            </w:rPr>
                          </w:pPr>
                        </w:p>
                        <w:p w14:paraId="0175648E" w14:textId="34960805" w:rsidR="00E61418" w:rsidRDefault="00E61418" w:rsidP="006C3C32">
                          <w:pPr>
                            <w:jc w:val="center"/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</w:pPr>
                        </w:p>
                        <w:p w14:paraId="032AC85E" w14:textId="30E47C1D" w:rsidR="004E1555" w:rsidRDefault="004E1555" w:rsidP="006C3C32">
                          <w:pPr>
                            <w:jc w:val="center"/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</w:pPr>
                        </w:p>
                        <w:p w14:paraId="487A3FDF" w14:textId="14F137F7" w:rsidR="00D71C75" w:rsidRDefault="00D71C75" w:rsidP="006C3C32">
                          <w:pPr>
                            <w:jc w:val="center"/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</w:pPr>
                        </w:p>
                        <w:p w14:paraId="04FCAC11" w14:textId="6C61B787" w:rsidR="00D71C75" w:rsidRDefault="00D71C75" w:rsidP="006C3C32">
                          <w:pPr>
                            <w:jc w:val="center"/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</w:pPr>
                        </w:p>
                        <w:p w14:paraId="7BCAAE73" w14:textId="77777777" w:rsidR="00D71C75" w:rsidRDefault="00D71C75" w:rsidP="006C3C32">
                          <w:pPr>
                            <w:jc w:val="center"/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</w:pPr>
                        </w:p>
                        <w:p w14:paraId="18EDB2F6" w14:textId="36D2BFB8" w:rsidR="001C2115" w:rsidRDefault="007336B7" w:rsidP="00D71C75">
                          <w:pPr>
                            <w:rPr>
                              <w:rFonts w:ascii="Arial" w:hAnsi="Arial" w:cs="Arial"/>
                              <w:b/>
                              <w:bCs/>
                              <w:noProof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noProof/>
                            </w:rPr>
                            <w:t xml:space="preserve">         </w:t>
                          </w:r>
                          <w:r w:rsidR="00D71C75">
                            <w:rPr>
                              <w:noProof/>
                            </w:rPr>
                            <w:drawing>
                              <wp:inline distT="0" distB="0" distL="0" distR="0" wp14:anchorId="4E11D0F5" wp14:editId="1C8A1C0D">
                                <wp:extent cx="448013" cy="429592"/>
                                <wp:effectExtent l="0" t="0" r="0" b="8890"/>
                                <wp:docPr id="11" name="image9.jpe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image9.jpeg"/>
                                        <pic:cNvPicPr/>
                                      </pic:nvPicPr>
                                      <pic:blipFill>
                                        <a:blip r:embed="rId2" cstate="print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51782" cy="43320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DFFF790" w14:textId="7962D86A" w:rsidR="00D71C75" w:rsidRDefault="00D71C75" w:rsidP="00D71C75">
                          <w:pPr>
                            <w:rPr>
                              <w:rFonts w:ascii="Arial" w:hAnsi="Arial" w:cs="Arial"/>
                              <w:b/>
                              <w:bCs/>
                              <w:noProof/>
                            </w:rPr>
                          </w:pPr>
                        </w:p>
                        <w:p w14:paraId="60155577" w14:textId="1E5403A9" w:rsidR="00D71C75" w:rsidRDefault="00D71C75" w:rsidP="00D71C75">
                          <w:pPr>
                            <w:rPr>
                              <w:rFonts w:ascii="Arial" w:hAnsi="Arial" w:cs="Arial"/>
                              <w:b/>
                              <w:bCs/>
                              <w:noProof/>
                            </w:rPr>
                          </w:pPr>
                        </w:p>
                        <w:p w14:paraId="181D236B" w14:textId="77777777" w:rsidR="00D71C75" w:rsidRDefault="00D71C75" w:rsidP="00D71C75">
                          <w:pPr>
                            <w:rPr>
                              <w:rFonts w:ascii="Arial" w:hAnsi="Arial" w:cs="Arial"/>
                              <w:b/>
                              <w:bCs/>
                              <w:noProof/>
                            </w:rPr>
                          </w:pPr>
                        </w:p>
                        <w:p w14:paraId="254A972D" w14:textId="3996597D" w:rsidR="00D71C75" w:rsidRPr="00CA3E40" w:rsidRDefault="00D71C75" w:rsidP="00D71C75">
                          <w:pPr>
                            <w:rPr>
                              <w:rFonts w:ascii="Arial" w:hAnsi="Arial" w:cs="Arial"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noProof/>
                              <w:sz w:val="22"/>
                              <w:szCs w:val="22"/>
                            </w:rPr>
                            <w:drawing>
                              <wp:inline distT="0" distB="0" distL="0" distR="0" wp14:anchorId="57F3D678" wp14:editId="40778D10">
                                <wp:extent cx="1085850" cy="276225"/>
                                <wp:effectExtent l="0" t="0" r="0" b="0"/>
                                <wp:docPr id="10" name="Picture 1" descr="Find Us on FB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Find Us on FB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85850" cy="2762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27432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6A04A0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-165.25pt;margin-top:-1.9pt;width:142.65pt;height:758.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" stroked="f">
              <v:textbox inset="21.6pt">
                <w:txbxContent>
                  <w:p w14:paraId="0DC3CFF1" w14:textId="77777777" w:rsidR="006F4405" w:rsidRDefault="00D71C75" w:rsidP="00D71C75">
                    <w:pPr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t xml:space="preserve">          </w:t>
                    </w:r>
                  </w:p>
                  <w:p w14:paraId="71488A6D" w14:textId="1B689844" w:rsidR="001C2115" w:rsidRPr="00B43699" w:rsidRDefault="006F4405" w:rsidP="00D71C75">
                    <w:pPr>
                      <w:rPr>
                        <w:rFonts w:ascii="Arial" w:hAnsi="Arial" w:cs="Arial"/>
                        <w:b/>
                        <w:bCs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t xml:space="preserve">         </w:t>
                    </w:r>
                    <w:r w:rsidR="001C2115" w:rsidRPr="008718D0">
                      <w:rPr>
                        <w:b/>
                        <w:bCs/>
                        <w:sz w:val="24"/>
                        <w:szCs w:val="24"/>
                      </w:rPr>
                      <w:t>MISSION</w:t>
                    </w:r>
                  </w:p>
                  <w:p w14:paraId="06F378ED" w14:textId="5565FBD5" w:rsidR="001C2115" w:rsidRPr="008718D0" w:rsidRDefault="00CE0E1D" w:rsidP="00DC01EA">
                    <w:pPr>
                      <w:pStyle w:val="BodyText3"/>
                      <w:rPr>
                        <w:rFonts w:ascii="Times New Roman" w:hAnsi="Times New Roman" w:cs="Times New Roman"/>
                        <w:i/>
                      </w:rPr>
                    </w:pPr>
                    <w:r w:rsidRPr="008718D0">
                      <w:rPr>
                        <w:rFonts w:ascii="Times New Roman" w:hAnsi="Times New Roman" w:cs="Times New Roman"/>
                        <w:i/>
                      </w:rPr>
                      <w:t xml:space="preserve">“Empowering Youth &amp; </w:t>
                    </w:r>
                    <w:r w:rsidR="001C2115" w:rsidRPr="008718D0">
                      <w:rPr>
                        <w:rFonts w:ascii="Times New Roman" w:hAnsi="Times New Roman" w:cs="Times New Roman"/>
                        <w:i/>
                      </w:rPr>
                      <w:t>Building Strong Families</w:t>
                    </w:r>
                    <w:r w:rsidRPr="008718D0">
                      <w:rPr>
                        <w:rFonts w:ascii="Times New Roman" w:hAnsi="Times New Roman" w:cs="Times New Roman"/>
                        <w:i/>
                      </w:rPr>
                      <w:t xml:space="preserve"> for a Brighter Tomorrow</w:t>
                    </w:r>
                    <w:r w:rsidR="001C2115" w:rsidRPr="008718D0">
                      <w:rPr>
                        <w:rFonts w:ascii="Times New Roman" w:hAnsi="Times New Roman" w:cs="Times New Roman"/>
                        <w:i/>
                      </w:rPr>
                      <w:t>”</w:t>
                    </w:r>
                  </w:p>
                  <w:p w14:paraId="4572E35B" w14:textId="77777777" w:rsidR="001C2115" w:rsidRPr="008718D0" w:rsidRDefault="001C2115" w:rsidP="0030303E">
                    <w:pPr>
                      <w:rPr>
                        <w:b/>
                        <w:bCs/>
                        <w:noProof/>
                      </w:rPr>
                    </w:pPr>
                  </w:p>
                  <w:tbl>
                    <w:tblPr>
                      <w:tblStyle w:val="TableGrid"/>
                      <w:tblOverlap w:val="never"/>
                      <w:tblW w:w="0" w:type="auto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2174"/>
                    </w:tblGrid>
                    <w:tr w:rsidR="00D71C75" w:rsidRPr="00957714" w14:paraId="4AD3C3AF" w14:textId="77777777" w:rsidTr="00744738">
                      <w:trPr>
                        <w:trHeight w:val="254"/>
                      </w:trPr>
                      <w:tc>
                        <w:tcPr>
                          <w:tcW w:w="2174" w:type="dxa"/>
                        </w:tcPr>
                        <w:p w14:paraId="0A07083D" w14:textId="77777777" w:rsidR="00D71C75" w:rsidRPr="008718D0" w:rsidRDefault="00D71C75" w:rsidP="008718D0">
                          <w:pPr>
                            <w:pStyle w:val="Heading1"/>
                            <w:suppressOverlap/>
                            <w:jc w:val="center"/>
                            <w:outlineLvl w:val="0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b/>
                              <w:u w:val="thick"/>
                            </w:rPr>
                            <w:t>YOUTH</w:t>
                          </w:r>
                          <w:r w:rsidRPr="008718D0">
                            <w:rPr>
                              <w:rFonts w:ascii="Times New Roman" w:hAnsi="Times New Roman" w:cs="Times New Roman"/>
                              <w:b/>
                              <w:spacing w:val="-8"/>
                              <w:u w:val="thick"/>
                            </w:rPr>
                            <w:t xml:space="preserve"> </w:t>
                          </w:r>
                          <w:r w:rsidRPr="008718D0">
                            <w:rPr>
                              <w:rFonts w:ascii="Times New Roman" w:hAnsi="Times New Roman" w:cs="Times New Roman"/>
                              <w:b/>
                              <w:u w:val="thick"/>
                            </w:rPr>
                            <w:t>SHELTER</w:t>
                          </w:r>
                        </w:p>
                      </w:tc>
                    </w:tr>
                    <w:tr w:rsidR="00D71C75" w:rsidRPr="00957714" w14:paraId="5708B0F3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3906DAE7" w14:textId="77777777" w:rsidR="00D71C75" w:rsidRPr="008718D0" w:rsidRDefault="00D71C75" w:rsidP="00D71C75">
                          <w:pPr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i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i/>
                              <w:sz w:val="20"/>
                            </w:rPr>
                            <w:t>Short-term residential care for youth in crisis</w:t>
                          </w:r>
                        </w:p>
                      </w:tc>
                    </w:tr>
                    <w:tr w:rsidR="00D71C75" w:rsidRPr="00957714" w14:paraId="5D1BC5B2" w14:textId="77777777" w:rsidTr="00744738">
                      <w:trPr>
                        <w:trHeight w:val="423"/>
                      </w:trPr>
                      <w:tc>
                        <w:tcPr>
                          <w:tcW w:w="2174" w:type="dxa"/>
                        </w:tcPr>
                        <w:p w14:paraId="687F5ADD" w14:textId="77777777" w:rsidR="00D71C75" w:rsidRPr="008718D0" w:rsidRDefault="00D71C75" w:rsidP="00D71C75">
                          <w:pPr>
                            <w:spacing w:line="360" w:lineRule="auto"/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</w:p>
                        <w:p w14:paraId="03793CBD" w14:textId="6ECA788B" w:rsidR="00D71C75" w:rsidRPr="008718D0" w:rsidRDefault="00D71C75" w:rsidP="00D71C75">
                          <w:pPr>
                            <w:spacing w:line="360" w:lineRule="auto"/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sz w:val="20"/>
                            </w:rPr>
                            <w:t>Truancy Services</w:t>
                          </w:r>
                        </w:p>
                      </w:tc>
                    </w:tr>
                    <w:tr w:rsidR="00D71C75" w:rsidRPr="00957714" w14:paraId="7044B780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0D7C2FDC" w14:textId="77777777" w:rsidR="00D71C75" w:rsidRPr="008718D0" w:rsidRDefault="00D71C75" w:rsidP="00D71C75">
                          <w:pPr>
                            <w:spacing w:line="226" w:lineRule="exact"/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sz w:val="20"/>
                            </w:rPr>
                            <w:t>Safe Place</w:t>
                          </w:r>
                        </w:p>
                      </w:tc>
                    </w:tr>
                    <w:tr w:rsidR="00D71C75" w:rsidRPr="00957714" w14:paraId="42EF90AE" w14:textId="77777777" w:rsidTr="00744738">
                      <w:trPr>
                        <w:trHeight w:val="226"/>
                      </w:trPr>
                      <w:tc>
                        <w:tcPr>
                          <w:tcW w:w="2174" w:type="dxa"/>
                        </w:tcPr>
                        <w:p w14:paraId="272B4B2C" w14:textId="57CB2011" w:rsidR="00D71C75" w:rsidRPr="00957714" w:rsidRDefault="00D71C75" w:rsidP="00D71C75">
                          <w:pPr>
                            <w:pStyle w:val="BodyText"/>
                            <w:ind w:firstLine="0"/>
                            <w:suppressOverlap/>
                          </w:pPr>
                        </w:p>
                      </w:tc>
                    </w:tr>
                    <w:tr w:rsidR="00D71C75" w:rsidRPr="00957714" w14:paraId="19FFB673" w14:textId="77777777" w:rsidTr="00744738">
                      <w:trPr>
                        <w:trHeight w:val="381"/>
                      </w:trPr>
                      <w:tc>
                        <w:tcPr>
                          <w:tcW w:w="2174" w:type="dxa"/>
                        </w:tcPr>
                        <w:p w14:paraId="7B8E37CD" w14:textId="77777777" w:rsidR="00D71C75" w:rsidRPr="008718D0" w:rsidRDefault="00D71C75" w:rsidP="00D71C75">
                          <w:pPr>
                            <w:spacing w:before="136" w:line="274" w:lineRule="exact"/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b/>
                              <w:sz w:val="24"/>
                              <w:u w:val="thick"/>
                            </w:rPr>
                            <w:t>COUNSELING</w:t>
                          </w:r>
                        </w:p>
                      </w:tc>
                    </w:tr>
                    <w:tr w:rsidR="00D71C75" w:rsidRPr="00957714" w14:paraId="667FA6A9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020720BD" w14:textId="77777777" w:rsidR="00D71C75" w:rsidRPr="008718D0" w:rsidRDefault="00D71C75" w:rsidP="00D71C75">
                          <w:pPr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i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i/>
                              <w:sz w:val="20"/>
                            </w:rPr>
                            <w:t>Services for troubled youth and their</w:t>
                          </w:r>
                          <w:r w:rsidRPr="008718D0">
                            <w:rPr>
                              <w:rFonts w:ascii="Times New Roman" w:hAnsi="Times New Roman" w:cs="Times New Roman"/>
                              <w:i/>
                              <w:spacing w:val="-15"/>
                              <w:sz w:val="20"/>
                            </w:rPr>
                            <w:t xml:space="preserve"> </w:t>
                          </w:r>
                          <w:r w:rsidRPr="008718D0">
                            <w:rPr>
                              <w:rFonts w:ascii="Times New Roman" w:hAnsi="Times New Roman" w:cs="Times New Roman"/>
                              <w:i/>
                              <w:sz w:val="20"/>
                            </w:rPr>
                            <w:t>families</w:t>
                          </w:r>
                        </w:p>
                      </w:tc>
                    </w:tr>
                    <w:tr w:rsidR="00D71C75" w:rsidRPr="00957714" w14:paraId="34BFD198" w14:textId="77777777" w:rsidTr="00744738">
                      <w:trPr>
                        <w:trHeight w:val="381"/>
                      </w:trPr>
                      <w:tc>
                        <w:tcPr>
                          <w:tcW w:w="2174" w:type="dxa"/>
                        </w:tcPr>
                        <w:p w14:paraId="4A297D7C" w14:textId="77777777" w:rsidR="00D71C75" w:rsidRPr="008718D0" w:rsidRDefault="00D71C75" w:rsidP="00D71C75">
                          <w:pPr>
                            <w:spacing w:before="187"/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sz w:val="20"/>
                            </w:rPr>
                            <w:t>Family Action</w:t>
                          </w:r>
                        </w:p>
                      </w:tc>
                    </w:tr>
                    <w:tr w:rsidR="00D71C75" w:rsidRPr="00957714" w14:paraId="3DA47A00" w14:textId="77777777" w:rsidTr="00744738">
                      <w:trPr>
                        <w:trHeight w:val="339"/>
                      </w:trPr>
                      <w:tc>
                        <w:tcPr>
                          <w:tcW w:w="2174" w:type="dxa"/>
                        </w:tcPr>
                        <w:p w14:paraId="3519E64A" w14:textId="4403907F" w:rsidR="00D71C75" w:rsidRPr="00957714" w:rsidRDefault="00D71C75" w:rsidP="00D71C75">
                          <w:pPr>
                            <w:pStyle w:val="BodyText"/>
                            <w:spacing w:before="8"/>
                            <w:ind w:firstLine="0"/>
                            <w:suppressOverlap/>
                            <w:rPr>
                              <w:sz w:val="31"/>
                            </w:rPr>
                          </w:pPr>
                        </w:p>
                      </w:tc>
                    </w:tr>
                    <w:tr w:rsidR="00D71C75" w:rsidRPr="00957714" w14:paraId="333D9204" w14:textId="77777777" w:rsidTr="00744738">
                      <w:trPr>
                        <w:trHeight w:val="254"/>
                      </w:trPr>
                      <w:tc>
                        <w:tcPr>
                          <w:tcW w:w="2174" w:type="dxa"/>
                        </w:tcPr>
                        <w:p w14:paraId="69E93906" w14:textId="77777777" w:rsidR="00D71C75" w:rsidRPr="008718D0" w:rsidRDefault="00D71C75" w:rsidP="00D71C75">
                          <w:pPr>
                            <w:spacing w:line="276" w:lineRule="exact"/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b/>
                              <w:sz w:val="24"/>
                              <w:u w:val="thick"/>
                            </w:rPr>
                            <w:t>PREVENTION</w:t>
                          </w:r>
                        </w:p>
                      </w:tc>
                    </w:tr>
                    <w:tr w:rsidR="00D71C75" w:rsidRPr="00957714" w14:paraId="0CA7327D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5C178070" w14:textId="77777777" w:rsidR="00D71C75" w:rsidRPr="008718D0" w:rsidRDefault="00D71C75" w:rsidP="00D71C75">
                          <w:pPr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i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i/>
                              <w:sz w:val="20"/>
                            </w:rPr>
                            <w:t>Educating the community, focusing on substance abuse, and reducing juvenile crime with a focus on high-risk youth</w:t>
                          </w:r>
                        </w:p>
                      </w:tc>
                    </w:tr>
                    <w:tr w:rsidR="00D71C75" w:rsidRPr="00957714" w14:paraId="4FDB6E95" w14:textId="77777777" w:rsidTr="00744738">
                      <w:trPr>
                        <w:trHeight w:val="226"/>
                      </w:trPr>
                      <w:tc>
                        <w:tcPr>
                          <w:tcW w:w="2174" w:type="dxa"/>
                        </w:tcPr>
                        <w:p w14:paraId="0548AB2C" w14:textId="77777777" w:rsidR="00D71C75" w:rsidRPr="008718D0" w:rsidRDefault="00D71C75" w:rsidP="00D71C75">
                          <w:pPr>
                            <w:pStyle w:val="BodyText"/>
                            <w:suppressOverlap/>
                            <w:rPr>
                              <w:rFonts w:ascii="Times New Roman" w:hAnsi="Times New Roman" w:cs="Times New Roman"/>
                              <w:i/>
                            </w:rPr>
                          </w:pPr>
                        </w:p>
                      </w:tc>
                    </w:tr>
                    <w:tr w:rsidR="00D71C75" w:rsidRPr="00957714" w14:paraId="73DF0182" w14:textId="77777777" w:rsidTr="00744738">
                      <w:trPr>
                        <w:trHeight w:val="367"/>
                      </w:trPr>
                      <w:tc>
                        <w:tcPr>
                          <w:tcW w:w="2174" w:type="dxa"/>
                        </w:tcPr>
                        <w:p w14:paraId="302E1B6D" w14:textId="77777777" w:rsidR="00D71C75" w:rsidRPr="008718D0" w:rsidRDefault="00D71C75" w:rsidP="00D71C75">
                          <w:pPr>
                            <w:spacing w:before="165"/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sz w:val="20"/>
                            </w:rPr>
                            <w:t>Drug Free Community Coalition Partners</w:t>
                          </w:r>
                        </w:p>
                      </w:tc>
                    </w:tr>
                    <w:tr w:rsidR="00D71C75" w:rsidRPr="00957714" w14:paraId="2099F868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4D49BB0E" w14:textId="77777777" w:rsidR="00D71C75" w:rsidRPr="008718D0" w:rsidRDefault="00D71C75" w:rsidP="00D71C75">
                          <w:pPr>
                            <w:pStyle w:val="BodyText"/>
                            <w:spacing w:before="10"/>
                            <w:suppressOverlap/>
                            <w:rPr>
                              <w:rFonts w:ascii="Times New Roman" w:hAnsi="Times New Roman" w:cs="Times New Roman"/>
                              <w:sz w:val="19"/>
                            </w:rPr>
                          </w:pPr>
                        </w:p>
                      </w:tc>
                    </w:tr>
                    <w:tr w:rsidR="00D71C75" w:rsidRPr="00957714" w14:paraId="75CA0027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4DDB6BF9" w14:textId="072158EB" w:rsidR="00D71C75" w:rsidRPr="008718D0" w:rsidRDefault="00D71C75" w:rsidP="006F4405">
                          <w:pPr>
                            <w:suppressOverlap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</w:p>
                      </w:tc>
                    </w:tr>
                    <w:tr w:rsidR="00D71C75" w:rsidRPr="00957714" w14:paraId="58787EE2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6174CA0F" w14:textId="77777777" w:rsidR="00D71C75" w:rsidRPr="008718D0" w:rsidRDefault="00D71C75" w:rsidP="00D71C75">
                          <w:pPr>
                            <w:pStyle w:val="BodyText"/>
                            <w:spacing w:before="1"/>
                            <w:ind w:firstLine="0"/>
                            <w:suppressOverlap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</w:p>
                      </w:tc>
                    </w:tr>
                    <w:tr w:rsidR="00D71C75" w:rsidRPr="00957714" w14:paraId="5ADCD6BA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21A89159" w14:textId="77777777" w:rsidR="00D71C75" w:rsidRPr="008718D0" w:rsidRDefault="00D71C75" w:rsidP="00D71C75">
                          <w:pPr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sz w:val="20"/>
                            </w:rPr>
                            <w:t>Evidenced-Based School Prevention Programs</w:t>
                          </w:r>
                        </w:p>
                      </w:tc>
                    </w:tr>
                    <w:tr w:rsidR="00D71C75" w:rsidRPr="00957714" w14:paraId="10B41DD4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65267DC7" w14:textId="77777777" w:rsidR="00D71C75" w:rsidRPr="008718D0" w:rsidRDefault="00D71C75" w:rsidP="00D71C75">
                          <w:pPr>
                            <w:pStyle w:val="BodyText"/>
                            <w:spacing w:before="11"/>
                            <w:ind w:firstLine="0"/>
                            <w:suppressOverlap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</w:tc>
                    </w:tr>
                    <w:tr w:rsidR="00D71C75" w:rsidRPr="00957714" w14:paraId="4D1939E3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68E8FC05" w14:textId="77777777" w:rsidR="00D71C75" w:rsidRPr="008718D0" w:rsidRDefault="00D71C75" w:rsidP="00D71C75">
                          <w:pPr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SNAP</w:t>
                          </w:r>
                        </w:p>
                      </w:tc>
                    </w:tr>
                    <w:tr w:rsidR="00D71C75" w:rsidRPr="00957714" w14:paraId="1DFBD443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5BCE8CC9" w14:textId="77777777" w:rsidR="00D71C75" w:rsidRPr="008718D0" w:rsidRDefault="00D71C75" w:rsidP="00D71C75">
                          <w:pPr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Stop Now And Plan</w:t>
                          </w:r>
                        </w:p>
                      </w:tc>
                    </w:tr>
                  </w:tbl>
                  <w:p w14:paraId="610ACEA0" w14:textId="77777777" w:rsidR="00D71C75" w:rsidRDefault="00D71C75" w:rsidP="00D71C75">
                    <w:pPr>
                      <w:pStyle w:val="BodyText"/>
                      <w:jc w:val="right"/>
                    </w:pPr>
                  </w:p>
                  <w:p w14:paraId="76A5CA7B" w14:textId="77777777" w:rsidR="00D71C75" w:rsidRPr="009B266E" w:rsidRDefault="00D71C75" w:rsidP="00D71C75">
                    <w:pPr>
                      <w:jc w:val="right"/>
                    </w:pPr>
                  </w:p>
                  <w:p w14:paraId="75F1518B" w14:textId="77777777" w:rsidR="00D71C75" w:rsidRDefault="00D71C75" w:rsidP="00D71C75">
                    <w:pPr>
                      <w:pStyle w:val="BodyText"/>
                      <w:rPr>
                        <w:noProof/>
                      </w:rPr>
                    </w:pPr>
                  </w:p>
                  <w:p w14:paraId="2BD67CE1" w14:textId="77777777" w:rsidR="00D71C75" w:rsidRDefault="00D71C75" w:rsidP="00D71C75">
                    <w:pPr>
                      <w:pStyle w:val="BodyText"/>
                      <w:rPr>
                        <w:noProof/>
                      </w:rPr>
                    </w:pPr>
                  </w:p>
                  <w:p w14:paraId="5155C246" w14:textId="45D2320A" w:rsidR="00D71C75" w:rsidRDefault="00D71C75" w:rsidP="00D71C75">
                    <w:pPr>
                      <w:pStyle w:val="BodyText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0EB5FD3D" wp14:editId="76C0B7B7">
                          <wp:extent cx="448013" cy="429592"/>
                          <wp:effectExtent l="0" t="0" r="0" b="8890"/>
                          <wp:docPr id="15" name="image9.jpe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image9.jpeg"/>
                                  <pic:cNvPicPr/>
                                </pic:nvPicPr>
                                <pic:blipFill>
                                  <a:blip r:embed="rId2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51782" cy="43320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620ADF5A" w14:textId="5E819602" w:rsidR="00D71C75" w:rsidRDefault="00D71C75" w:rsidP="00D71C75">
                    <w:pPr>
                      <w:pStyle w:val="BodyText"/>
                      <w:ind w:firstLine="720"/>
                    </w:pPr>
                    <w:r>
                      <w:br w:type="textWrapping" w:clear="all"/>
                    </w:r>
                    <w:r>
                      <w:rPr>
                        <w:rFonts w:ascii="Arial" w:hAnsi="Arial" w:cs="Arial"/>
                        <w:b/>
                        <w:bCs/>
                        <w:noProof/>
                        <w:sz w:val="22"/>
                        <w:szCs w:val="22"/>
                      </w:rPr>
                      <w:drawing>
                        <wp:inline distT="0" distB="0" distL="0" distR="0" wp14:anchorId="05D3F419" wp14:editId="2F480A7F">
                          <wp:extent cx="1085850" cy="276225"/>
                          <wp:effectExtent l="0" t="0" r="0" b="0"/>
                          <wp:docPr id="14" name="Picture 1" descr="Find Us on FB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Find Us on FB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85850" cy="276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6277D6D" w14:textId="77777777" w:rsidR="00D71C75" w:rsidRDefault="00D71C75" w:rsidP="00D71C75">
                    <w:pPr>
                      <w:pStyle w:val="BodyText"/>
                      <w:spacing w:before="5"/>
                      <w:rPr>
                        <w:sz w:val="28"/>
                      </w:rPr>
                    </w:pPr>
                  </w:p>
                  <w:p w14:paraId="0175648E" w14:textId="34960805" w:rsidR="00E61418" w:rsidRDefault="00E61418" w:rsidP="006C3C32">
                    <w:pPr>
                      <w:jc w:val="center"/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</w:pPr>
                  </w:p>
                  <w:p w14:paraId="032AC85E" w14:textId="30E47C1D" w:rsidR="004E1555" w:rsidRDefault="004E1555" w:rsidP="006C3C32">
                    <w:pPr>
                      <w:jc w:val="center"/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</w:pPr>
                  </w:p>
                  <w:p w14:paraId="487A3FDF" w14:textId="14F137F7" w:rsidR="00D71C75" w:rsidRDefault="00D71C75" w:rsidP="006C3C32">
                    <w:pPr>
                      <w:jc w:val="center"/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</w:pPr>
                  </w:p>
                  <w:p w14:paraId="04FCAC11" w14:textId="6C61B787" w:rsidR="00D71C75" w:rsidRDefault="00D71C75" w:rsidP="006C3C32">
                    <w:pPr>
                      <w:jc w:val="center"/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</w:pPr>
                  </w:p>
                  <w:p w14:paraId="7BCAAE73" w14:textId="77777777" w:rsidR="00D71C75" w:rsidRDefault="00D71C75" w:rsidP="006C3C32">
                    <w:pPr>
                      <w:jc w:val="center"/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</w:pPr>
                  </w:p>
                  <w:p w14:paraId="18EDB2F6" w14:textId="36D2BFB8" w:rsidR="001C2115" w:rsidRDefault="007336B7" w:rsidP="00D71C75">
                    <w:pPr>
                      <w:rPr>
                        <w:rFonts w:ascii="Arial" w:hAnsi="Arial" w:cs="Arial"/>
                        <w:b/>
                        <w:bCs/>
                        <w:noProof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noProof/>
                      </w:rPr>
                      <w:t xml:space="preserve">         </w:t>
                    </w:r>
                    <w:r w:rsidR="00D71C75">
                      <w:rPr>
                        <w:noProof/>
                      </w:rPr>
                      <w:drawing>
                        <wp:inline distT="0" distB="0" distL="0" distR="0" wp14:anchorId="4E11D0F5" wp14:editId="1C8A1C0D">
                          <wp:extent cx="448013" cy="429592"/>
                          <wp:effectExtent l="0" t="0" r="0" b="8890"/>
                          <wp:docPr id="11" name="image9.jpe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image9.jpeg"/>
                                  <pic:cNvPicPr/>
                                </pic:nvPicPr>
                                <pic:blipFill>
                                  <a:blip r:embed="rId2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51782" cy="43320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DFFF790" w14:textId="7962D86A" w:rsidR="00D71C75" w:rsidRDefault="00D71C75" w:rsidP="00D71C75">
                    <w:pPr>
                      <w:rPr>
                        <w:rFonts w:ascii="Arial" w:hAnsi="Arial" w:cs="Arial"/>
                        <w:b/>
                        <w:bCs/>
                        <w:noProof/>
                      </w:rPr>
                    </w:pPr>
                  </w:p>
                  <w:p w14:paraId="60155577" w14:textId="1E5403A9" w:rsidR="00D71C75" w:rsidRDefault="00D71C75" w:rsidP="00D71C75">
                    <w:pPr>
                      <w:rPr>
                        <w:rFonts w:ascii="Arial" w:hAnsi="Arial" w:cs="Arial"/>
                        <w:b/>
                        <w:bCs/>
                        <w:noProof/>
                      </w:rPr>
                    </w:pPr>
                  </w:p>
                  <w:p w14:paraId="181D236B" w14:textId="77777777" w:rsidR="00D71C75" w:rsidRDefault="00D71C75" w:rsidP="00D71C75">
                    <w:pPr>
                      <w:rPr>
                        <w:rFonts w:ascii="Arial" w:hAnsi="Arial" w:cs="Arial"/>
                        <w:b/>
                        <w:bCs/>
                        <w:noProof/>
                      </w:rPr>
                    </w:pPr>
                  </w:p>
                  <w:p w14:paraId="254A972D" w14:textId="3996597D" w:rsidR="00D71C75" w:rsidRPr="00CA3E40" w:rsidRDefault="00D71C75" w:rsidP="00D71C75">
                    <w:pPr>
                      <w:rPr>
                        <w:rFonts w:ascii="Arial" w:hAnsi="Arial" w:cs="Arial"/>
                        <w:iCs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noProof/>
                        <w:sz w:val="22"/>
                        <w:szCs w:val="22"/>
                      </w:rPr>
                      <w:drawing>
                        <wp:inline distT="0" distB="0" distL="0" distR="0" wp14:anchorId="57F3D678" wp14:editId="40778D10">
                          <wp:extent cx="1085850" cy="276225"/>
                          <wp:effectExtent l="0" t="0" r="0" b="0"/>
                          <wp:docPr id="10" name="Picture 1" descr="Find Us on FB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Find Us on FB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85850" cy="276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6C3C32">
      <w:rPr>
        <w:rFonts w:ascii="Franklin Gothic Book" w:hAnsi="Franklin Gothic Book"/>
        <w:noProof/>
        <w:sz w:val="15"/>
      </w:rPr>
      <mc:AlternateContent>
        <mc:Choice Requires="wps">
          <w:drawing>
            <wp:anchor distT="0" distB="0" distL="114300" distR="114300" simplePos="0" relativeHeight="251652096" behindDoc="1" locked="0" layoutInCell="1" allowOverlap="1" wp14:anchorId="3B72DC3E" wp14:editId="40781349">
              <wp:simplePos x="0" y="0"/>
              <wp:positionH relativeFrom="column">
                <wp:posOffset>2785110</wp:posOffset>
              </wp:positionH>
              <wp:positionV relativeFrom="paragraph">
                <wp:posOffset>97790</wp:posOffset>
              </wp:positionV>
              <wp:extent cx="1257300" cy="0"/>
              <wp:effectExtent l="0" t="0" r="0" b="0"/>
              <wp:wrapNone/>
              <wp:docPr id="6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 flipV="1">
                        <a:off x="0" y="0"/>
                        <a:ext cx="1257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E1C6E83" id="Line 8" o:spid="_x0000_s1026" style="position:absolute;flip:x y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9.3pt,7.7pt" to="318.3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"/>
          </w:pict>
        </mc:Fallback>
      </mc:AlternateContent>
    </w:r>
    <w:r w:rsidR="006C3C32">
      <w:rPr>
        <w:rFonts w:ascii="Franklin Gothic Book" w:hAnsi="Franklin Gothic Book"/>
        <w:noProof/>
        <w:sz w:val="15"/>
      </w:rPr>
      <mc:AlternateContent>
        <mc:Choice Requires="wps">
          <w:drawing>
            <wp:anchor distT="0" distB="0" distL="114300" distR="114300" simplePos="0" relativeHeight="251649024" behindDoc="1" locked="0" layoutInCell="1" allowOverlap="1" wp14:anchorId="5988AC69" wp14:editId="6B4B30A0">
              <wp:simplePos x="0" y="0"/>
              <wp:positionH relativeFrom="column">
                <wp:posOffset>2708910</wp:posOffset>
              </wp:positionH>
              <wp:positionV relativeFrom="paragraph">
                <wp:posOffset>2540</wp:posOffset>
              </wp:positionV>
              <wp:extent cx="1343025" cy="0"/>
              <wp:effectExtent l="0" t="0" r="0" b="0"/>
              <wp:wrapNone/>
              <wp:docPr id="5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34302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CD9FA3B" id="Line 2" o:spid="_x0000_s1026" style="position:absolute;flip:x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3.3pt,.2pt" to="319.0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" strokeweight="2.25pt"/>
          </w:pict>
        </mc:Fallback>
      </mc:AlternateContent>
    </w:r>
    <w:r w:rsidR="006C3C32">
      <w:rPr>
        <w:rFonts w:ascii="Franklin Gothic Book" w:hAnsi="Franklin Gothic Book"/>
        <w:noProof/>
        <w:sz w:val="15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3E956D53" wp14:editId="058FE518">
              <wp:simplePos x="0" y="0"/>
              <wp:positionH relativeFrom="column">
                <wp:posOffset>5290185</wp:posOffset>
              </wp:positionH>
              <wp:positionV relativeFrom="paragraph">
                <wp:posOffset>600075</wp:posOffset>
              </wp:positionV>
              <wp:extent cx="0" cy="1600200"/>
              <wp:effectExtent l="0" t="0" r="0" b="0"/>
              <wp:wrapNone/>
              <wp:docPr id="4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60020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2F26E73" id="Line 4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6.55pt,47.25pt" to="416.55pt,1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" strokeweight="2.25pt"/>
          </w:pict>
        </mc:Fallback>
      </mc:AlternateContent>
    </w:r>
    <w:r w:rsidR="006C3C32">
      <w:rPr>
        <w:rFonts w:ascii="Franklin Gothic Book" w:hAnsi="Franklin Gothic Book"/>
        <w:noProof/>
        <w:sz w:val="15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7C547852" wp14:editId="4F98E13E">
              <wp:simplePos x="0" y="0"/>
              <wp:positionH relativeFrom="column">
                <wp:posOffset>5194935</wp:posOffset>
              </wp:positionH>
              <wp:positionV relativeFrom="paragraph">
                <wp:posOffset>619125</wp:posOffset>
              </wp:positionV>
              <wp:extent cx="0" cy="1485900"/>
              <wp:effectExtent l="0" t="0" r="0" b="0"/>
              <wp:wrapNone/>
              <wp:docPr id="3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4859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98055E4" id="Line 5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9.05pt,48.75pt" to="409.05pt,1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D923F6"/>
    <w:multiLevelType w:val="hybridMultilevel"/>
    <w:tmpl w:val="B208518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542"/>
    <w:rsid w:val="0001009A"/>
    <w:rsid w:val="000133EB"/>
    <w:rsid w:val="00015B36"/>
    <w:rsid w:val="000210F4"/>
    <w:rsid w:val="00027A81"/>
    <w:rsid w:val="00035814"/>
    <w:rsid w:val="00040696"/>
    <w:rsid w:val="00043ABC"/>
    <w:rsid w:val="000526FE"/>
    <w:rsid w:val="0006615C"/>
    <w:rsid w:val="000910EA"/>
    <w:rsid w:val="000D7D24"/>
    <w:rsid w:val="000E24CF"/>
    <w:rsid w:val="00100CC1"/>
    <w:rsid w:val="00154D39"/>
    <w:rsid w:val="0017604E"/>
    <w:rsid w:val="00176124"/>
    <w:rsid w:val="00197187"/>
    <w:rsid w:val="001A06BF"/>
    <w:rsid w:val="001B632F"/>
    <w:rsid w:val="001C1542"/>
    <w:rsid w:val="001C2115"/>
    <w:rsid w:val="001C2EE9"/>
    <w:rsid w:val="001E7C5B"/>
    <w:rsid w:val="00202F18"/>
    <w:rsid w:val="002551CA"/>
    <w:rsid w:val="00263906"/>
    <w:rsid w:val="00267865"/>
    <w:rsid w:val="002A042C"/>
    <w:rsid w:val="002E0379"/>
    <w:rsid w:val="002F3B98"/>
    <w:rsid w:val="002F5D3C"/>
    <w:rsid w:val="0030303E"/>
    <w:rsid w:val="00325172"/>
    <w:rsid w:val="00341C29"/>
    <w:rsid w:val="003503C8"/>
    <w:rsid w:val="003513BF"/>
    <w:rsid w:val="00353260"/>
    <w:rsid w:val="00362C4F"/>
    <w:rsid w:val="00366628"/>
    <w:rsid w:val="003A6506"/>
    <w:rsid w:val="003B095C"/>
    <w:rsid w:val="003B752A"/>
    <w:rsid w:val="003E4C38"/>
    <w:rsid w:val="003E71AF"/>
    <w:rsid w:val="00413937"/>
    <w:rsid w:val="004509F3"/>
    <w:rsid w:val="004771D2"/>
    <w:rsid w:val="004925C0"/>
    <w:rsid w:val="004B069F"/>
    <w:rsid w:val="004D0797"/>
    <w:rsid w:val="004D0B5D"/>
    <w:rsid w:val="004E1555"/>
    <w:rsid w:val="004F05C3"/>
    <w:rsid w:val="004F4F9F"/>
    <w:rsid w:val="00500A21"/>
    <w:rsid w:val="00506607"/>
    <w:rsid w:val="00521C45"/>
    <w:rsid w:val="0052753C"/>
    <w:rsid w:val="00550FB7"/>
    <w:rsid w:val="00551A5B"/>
    <w:rsid w:val="005534B8"/>
    <w:rsid w:val="0058536E"/>
    <w:rsid w:val="00590ACC"/>
    <w:rsid w:val="005A286B"/>
    <w:rsid w:val="005B2E6D"/>
    <w:rsid w:val="005D228A"/>
    <w:rsid w:val="005F776C"/>
    <w:rsid w:val="006001F8"/>
    <w:rsid w:val="006410EA"/>
    <w:rsid w:val="006632CB"/>
    <w:rsid w:val="00681484"/>
    <w:rsid w:val="00692AEC"/>
    <w:rsid w:val="006C3C32"/>
    <w:rsid w:val="006F4405"/>
    <w:rsid w:val="007060B9"/>
    <w:rsid w:val="00710B63"/>
    <w:rsid w:val="00712C2B"/>
    <w:rsid w:val="007336B7"/>
    <w:rsid w:val="0073595E"/>
    <w:rsid w:val="00737E51"/>
    <w:rsid w:val="0078281A"/>
    <w:rsid w:val="00786F45"/>
    <w:rsid w:val="007937BA"/>
    <w:rsid w:val="007A5FFE"/>
    <w:rsid w:val="007B0E8F"/>
    <w:rsid w:val="007B7960"/>
    <w:rsid w:val="007B7A48"/>
    <w:rsid w:val="007E659D"/>
    <w:rsid w:val="008016FF"/>
    <w:rsid w:val="00811306"/>
    <w:rsid w:val="00815BF6"/>
    <w:rsid w:val="0084104E"/>
    <w:rsid w:val="00855FF2"/>
    <w:rsid w:val="00857803"/>
    <w:rsid w:val="00857E0D"/>
    <w:rsid w:val="008718D0"/>
    <w:rsid w:val="0087686F"/>
    <w:rsid w:val="008A71AA"/>
    <w:rsid w:val="008B4EDF"/>
    <w:rsid w:val="008D6666"/>
    <w:rsid w:val="008D770A"/>
    <w:rsid w:val="008F2CF9"/>
    <w:rsid w:val="00903333"/>
    <w:rsid w:val="00993F7C"/>
    <w:rsid w:val="00994551"/>
    <w:rsid w:val="009B096F"/>
    <w:rsid w:val="009C01DB"/>
    <w:rsid w:val="009C3F9F"/>
    <w:rsid w:val="009C69EF"/>
    <w:rsid w:val="00A01D62"/>
    <w:rsid w:val="00A205E3"/>
    <w:rsid w:val="00A532A4"/>
    <w:rsid w:val="00A54B1C"/>
    <w:rsid w:val="00A55A14"/>
    <w:rsid w:val="00A8553C"/>
    <w:rsid w:val="00AC2DEC"/>
    <w:rsid w:val="00AE7C72"/>
    <w:rsid w:val="00B263E1"/>
    <w:rsid w:val="00B70132"/>
    <w:rsid w:val="00B76298"/>
    <w:rsid w:val="00BB1FF8"/>
    <w:rsid w:val="00BB25F5"/>
    <w:rsid w:val="00BD00D2"/>
    <w:rsid w:val="00BD22CF"/>
    <w:rsid w:val="00BD4CC2"/>
    <w:rsid w:val="00BD5F0F"/>
    <w:rsid w:val="00C20D45"/>
    <w:rsid w:val="00C827FF"/>
    <w:rsid w:val="00C8507C"/>
    <w:rsid w:val="00CA2FB0"/>
    <w:rsid w:val="00CA3E40"/>
    <w:rsid w:val="00CA7EA3"/>
    <w:rsid w:val="00CC3528"/>
    <w:rsid w:val="00CC7759"/>
    <w:rsid w:val="00CD1A3E"/>
    <w:rsid w:val="00CD30A4"/>
    <w:rsid w:val="00CE0E1D"/>
    <w:rsid w:val="00CF56B3"/>
    <w:rsid w:val="00D074EB"/>
    <w:rsid w:val="00D138AF"/>
    <w:rsid w:val="00D259EF"/>
    <w:rsid w:val="00D42ABA"/>
    <w:rsid w:val="00D569D4"/>
    <w:rsid w:val="00D62236"/>
    <w:rsid w:val="00D652DE"/>
    <w:rsid w:val="00D71C75"/>
    <w:rsid w:val="00DC01EA"/>
    <w:rsid w:val="00DD0C1D"/>
    <w:rsid w:val="00E61418"/>
    <w:rsid w:val="00E92EFE"/>
    <w:rsid w:val="00E94229"/>
    <w:rsid w:val="00ED70CE"/>
    <w:rsid w:val="00EE3325"/>
    <w:rsid w:val="00EF66A5"/>
    <w:rsid w:val="00F005A3"/>
    <w:rsid w:val="00F25574"/>
    <w:rsid w:val="00F42E37"/>
    <w:rsid w:val="00F54BE2"/>
    <w:rsid w:val="00F74B1D"/>
    <w:rsid w:val="00F80B89"/>
    <w:rsid w:val="00F979C6"/>
    <w:rsid w:val="00FB2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0"/>
    <o:shapelayout v:ext="edit">
      <o:idmap v:ext="edit" data="1"/>
    </o:shapelayout>
  </w:shapeDefaults>
  <w:decimalSymbol w:val="."/>
  <w:listSeparator w:val=","/>
  <w14:docId w14:val="0BDA4DF2"/>
  <w15:chartTrackingRefBased/>
  <w15:docId w15:val="{DB67EFE6-B12E-41BC-979E-00BA40873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tabs>
        <w:tab w:val="left" w:pos="1080"/>
        <w:tab w:val="left" w:pos="5430"/>
      </w:tabs>
      <w:outlineLvl w:val="0"/>
    </w:pPr>
    <w:rPr>
      <w:sz w:val="24"/>
    </w:rPr>
  </w:style>
  <w:style w:type="paragraph" w:styleId="Heading2">
    <w:name w:val="heading 2"/>
    <w:basedOn w:val="Normal"/>
    <w:next w:val="Normal"/>
    <w:link w:val="Heading2Char"/>
    <w:qFormat/>
    <w:pPr>
      <w:keepNext/>
      <w:widowControl w:val="0"/>
      <w:overflowPunct w:val="0"/>
      <w:autoSpaceDE w:val="0"/>
      <w:autoSpaceDN w:val="0"/>
      <w:adjustRightInd w:val="0"/>
      <w:outlineLvl w:val="1"/>
    </w:pPr>
    <w:rPr>
      <w:b/>
      <w:bCs/>
      <w:kern w:val="28"/>
      <w:sz w:val="18"/>
      <w:szCs w:val="18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alutation">
    <w:name w:val="Salutation"/>
    <w:basedOn w:val="Normal"/>
    <w:next w:val="Normal"/>
    <w:semiHidden/>
    <w:pPr>
      <w:spacing w:before="240" w:after="240" w:line="240" w:lineRule="atLeast"/>
    </w:pPr>
    <w:rPr>
      <w:rFonts w:ascii="Garamond" w:hAnsi="Garamond"/>
      <w:kern w:val="18"/>
    </w:rPr>
  </w:style>
  <w:style w:type="paragraph" w:styleId="BodyText">
    <w:name w:val="Body Text"/>
    <w:basedOn w:val="Normal"/>
    <w:semiHidden/>
    <w:pPr>
      <w:spacing w:after="240" w:line="240" w:lineRule="atLeast"/>
      <w:ind w:firstLine="360"/>
      <w:jc w:val="both"/>
    </w:pPr>
    <w:rPr>
      <w:rFonts w:ascii="Garamond" w:hAnsi="Garamond"/>
      <w:kern w:val="18"/>
    </w:rPr>
  </w:style>
  <w:style w:type="paragraph" w:customStyle="1" w:styleId="CcList">
    <w:name w:val="Cc List"/>
    <w:basedOn w:val="Normal"/>
    <w:pPr>
      <w:keepLines/>
      <w:spacing w:line="240" w:lineRule="atLeast"/>
      <w:ind w:left="360" w:hanging="360"/>
      <w:jc w:val="both"/>
    </w:pPr>
    <w:rPr>
      <w:rFonts w:ascii="Garamond" w:hAnsi="Garamond"/>
      <w:kern w:val="18"/>
    </w:rPr>
  </w:style>
  <w:style w:type="paragraph" w:styleId="Closing">
    <w:name w:val="Closing"/>
    <w:basedOn w:val="Normal"/>
    <w:next w:val="Signature"/>
    <w:semiHidden/>
    <w:pPr>
      <w:keepNext/>
      <w:spacing w:after="120" w:line="240" w:lineRule="atLeast"/>
      <w:ind w:left="4565"/>
      <w:jc w:val="both"/>
    </w:pPr>
    <w:rPr>
      <w:rFonts w:ascii="Garamond" w:hAnsi="Garamond"/>
      <w:kern w:val="18"/>
    </w:rPr>
  </w:style>
  <w:style w:type="paragraph" w:styleId="Signature">
    <w:name w:val="Signature"/>
    <w:basedOn w:val="Normal"/>
    <w:next w:val="SignatureJobTitle"/>
    <w:semiHidden/>
    <w:pPr>
      <w:keepNext/>
      <w:spacing w:before="880" w:line="240" w:lineRule="atLeast"/>
      <w:ind w:left="4565"/>
    </w:pPr>
    <w:rPr>
      <w:rFonts w:ascii="Garamond" w:hAnsi="Garamond"/>
      <w:kern w:val="18"/>
    </w:rPr>
  </w:style>
  <w:style w:type="paragraph" w:styleId="Date">
    <w:name w:val="Date"/>
    <w:basedOn w:val="Normal"/>
    <w:next w:val="InsideAddressName"/>
    <w:semiHidden/>
    <w:pPr>
      <w:spacing w:after="220"/>
      <w:ind w:left="4565"/>
      <w:jc w:val="both"/>
    </w:pPr>
    <w:rPr>
      <w:rFonts w:ascii="Garamond" w:hAnsi="Garamond"/>
      <w:kern w:val="18"/>
    </w:rPr>
  </w:style>
  <w:style w:type="paragraph" w:customStyle="1" w:styleId="Enclosure">
    <w:name w:val="Enclosure"/>
    <w:basedOn w:val="Normal"/>
    <w:next w:val="CcList"/>
    <w:pPr>
      <w:keepNext/>
      <w:keepLines/>
      <w:spacing w:before="120" w:after="120" w:line="240" w:lineRule="atLeast"/>
      <w:jc w:val="both"/>
    </w:pPr>
    <w:rPr>
      <w:rFonts w:ascii="Garamond" w:hAnsi="Garamond"/>
      <w:kern w:val="18"/>
    </w:rPr>
  </w:style>
  <w:style w:type="paragraph" w:customStyle="1" w:styleId="InsideAddress">
    <w:name w:val="Inside Address"/>
    <w:basedOn w:val="Normal"/>
    <w:pPr>
      <w:spacing w:line="240" w:lineRule="atLeast"/>
      <w:jc w:val="both"/>
    </w:pPr>
    <w:rPr>
      <w:rFonts w:ascii="Garamond" w:hAnsi="Garamond"/>
      <w:kern w:val="18"/>
    </w:rPr>
  </w:style>
  <w:style w:type="paragraph" w:customStyle="1" w:styleId="InsideAddressName">
    <w:name w:val="Inside Address Name"/>
    <w:basedOn w:val="InsideAddress"/>
    <w:next w:val="InsideAddress"/>
    <w:pPr>
      <w:spacing w:before="220"/>
    </w:pPr>
  </w:style>
  <w:style w:type="paragraph" w:customStyle="1" w:styleId="ReferenceInitials">
    <w:name w:val="Reference Initials"/>
    <w:basedOn w:val="Normal"/>
    <w:next w:val="Enclosure"/>
    <w:pPr>
      <w:keepNext/>
      <w:spacing w:before="220" w:line="240" w:lineRule="atLeast"/>
    </w:pPr>
    <w:rPr>
      <w:rFonts w:ascii="Garamond" w:hAnsi="Garamond"/>
      <w:kern w:val="18"/>
    </w:rPr>
  </w:style>
  <w:style w:type="paragraph" w:customStyle="1" w:styleId="SignatureCompany">
    <w:name w:val="Signature Company"/>
    <w:basedOn w:val="Signature"/>
    <w:next w:val="ReferenceInitials"/>
    <w:pPr>
      <w:spacing w:before="0"/>
    </w:pPr>
  </w:style>
  <w:style w:type="paragraph" w:customStyle="1" w:styleId="SignatureJobTitle">
    <w:name w:val="Signature Job Title"/>
    <w:basedOn w:val="Signature"/>
    <w:next w:val="SignatureCompany"/>
    <w:pPr>
      <w:spacing w:before="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semiHidden/>
    <w:pPr>
      <w:jc w:val="center"/>
    </w:pPr>
    <w:rPr>
      <w:rFonts w:ascii="Arial" w:hAnsi="Arial" w:cs="Arial"/>
      <w:i/>
      <w:iCs/>
      <w:sz w:val="16"/>
      <w:szCs w:val="18"/>
    </w:rPr>
  </w:style>
  <w:style w:type="paragraph" w:styleId="BodyText3">
    <w:name w:val="Body Text 3"/>
    <w:basedOn w:val="Normal"/>
    <w:link w:val="BodyText3Char"/>
    <w:semiHidden/>
    <w:pPr>
      <w:jc w:val="center"/>
    </w:pPr>
    <w:rPr>
      <w:rFonts w:ascii="Arial" w:hAnsi="Arial" w:cs="Arial"/>
    </w:rPr>
  </w:style>
  <w:style w:type="character" w:styleId="Hyperlink">
    <w:name w:val="Hyperlink"/>
    <w:uiPriority w:val="99"/>
    <w:unhideWhenUsed/>
    <w:rsid w:val="00CD1A3E"/>
    <w:rPr>
      <w:color w:val="0000FF"/>
      <w:u w:val="single"/>
    </w:rPr>
  </w:style>
  <w:style w:type="character" w:customStyle="1" w:styleId="Heading2Char">
    <w:name w:val="Heading 2 Char"/>
    <w:link w:val="Heading2"/>
    <w:rsid w:val="003A6506"/>
    <w:rPr>
      <w:b/>
      <w:bCs/>
      <w:kern w:val="28"/>
      <w:sz w:val="18"/>
      <w:szCs w:val="18"/>
    </w:rPr>
  </w:style>
  <w:style w:type="character" w:customStyle="1" w:styleId="BodyText3Char">
    <w:name w:val="Body Text 3 Char"/>
    <w:link w:val="BodyText3"/>
    <w:semiHidden/>
    <w:rsid w:val="003A6506"/>
    <w:rPr>
      <w:rFonts w:ascii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36B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6B7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D71C75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27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4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6.png"/><Relationship Id="rId7" Type="http://schemas.openxmlformats.org/officeDocument/2006/relationships/image" Target="media/image9.png"/><Relationship Id="rId2" Type="http://schemas.openxmlformats.org/officeDocument/2006/relationships/image" Target="media/image5.wmf"/><Relationship Id="rId1" Type="http://schemas.openxmlformats.org/officeDocument/2006/relationships/image" Target="media/image4.jpeg"/><Relationship Id="rId6" Type="http://schemas.openxmlformats.org/officeDocument/2006/relationships/hyperlink" Target="http://www.cdsfl.org" TargetMode="External"/><Relationship Id="rId11" Type="http://schemas.openxmlformats.org/officeDocument/2006/relationships/image" Target="media/image12.png"/><Relationship Id="rId5" Type="http://schemas.openxmlformats.org/officeDocument/2006/relationships/image" Target="media/image8.png"/><Relationship Id="rId10" Type="http://schemas.openxmlformats.org/officeDocument/2006/relationships/image" Target="media/image11.png"/><Relationship Id="rId4" Type="http://schemas.openxmlformats.org/officeDocument/2006/relationships/image" Target="media/image7.jpeg"/><Relationship Id="rId9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CDS\Agency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34280DE5140045B76B1C27A8A3FECC" ma:contentTypeVersion="9" ma:contentTypeDescription="Create a new document." ma:contentTypeScope="" ma:versionID="576c07d243779a7eb99e0eed8e3031cb">
  <xsd:schema xmlns:xsd="http://www.w3.org/2001/XMLSchema" xmlns:xs="http://www.w3.org/2001/XMLSchema" xmlns:p="http://schemas.microsoft.com/office/2006/metadata/properties" xmlns:ns3="dc792113-3ee6-44b3-a567-d3b66ad979e1" targetNamespace="http://schemas.microsoft.com/office/2006/metadata/properties" ma:root="true" ma:fieldsID="5c121852dcd239e4dececa5bae8265f6" ns3:_="">
    <xsd:import namespace="dc792113-3ee6-44b3-a567-d3b66ad979e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792113-3ee6-44b3-a567-d3b66ad979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85CCC29-6E79-472B-933D-8CA08561D7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06DC337-B8C5-477A-A519-A7BBFE41E3C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98D1356-D032-41B7-A7DA-BC9FB4FAF6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792113-3ee6-44b3-a567-d3b66ad979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Agency Letterhead.dot</Template>
  <TotalTime>15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December 11, 2000</vt:lpstr>
    </vt:vector>
  </TitlesOfParts>
  <Company>Corner Drug Store, Inc.</Company>
  <LinksUpToDate>false</LinksUpToDate>
  <CharactersWithSpaces>0</CharactersWithSpaces>
  <SharedDoc>false</SharedDoc>
  <HLinks>
    <vt:vector size="6" baseType="variant">
      <vt:variant>
        <vt:i4>6225934</vt:i4>
      </vt:variant>
      <vt:variant>
        <vt:i4>0</vt:i4>
      </vt:variant>
      <vt:variant>
        <vt:i4>0</vt:i4>
      </vt:variant>
      <vt:variant>
        <vt:i4>5</vt:i4>
      </vt:variant>
      <vt:variant>
        <vt:lpwstr>http://www.cdsfl.org/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December 11, 2000</dc:title>
  <dc:subject/>
  <dc:creator>Estela Rosa-Garcia</dc:creator>
  <cp:keywords/>
  <cp:lastModifiedBy>Sam Clark</cp:lastModifiedBy>
  <cp:revision>8</cp:revision>
  <cp:lastPrinted>2022-12-18T22:37:00Z</cp:lastPrinted>
  <dcterms:created xsi:type="dcterms:W3CDTF">2022-12-18T22:20:00Z</dcterms:created>
  <dcterms:modified xsi:type="dcterms:W3CDTF">2024-01-09T16:10:00Z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0x010100C734280DE5140045B76B1C27A8A3FECC</vt:lpwstr>
  </property>
</Properties>
</file>